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2015" w:rsidRDefault="00BF2015" w:rsidP="0050136C">
      <w:pPr>
        <w:pStyle w:val="Bykmetin"/>
        <w:spacing w:after="0"/>
        <w:jc w:val="center"/>
        <w:rPr>
          <w:rFonts w:ascii="Bahnschrift" w:hAnsi="Bahnschrift" w:cs="Times New Roman"/>
          <w:b w:val="0"/>
          <w:color w:val="FF0000"/>
          <w:sz w:val="36"/>
        </w:rPr>
      </w:pPr>
    </w:p>
    <w:p w:rsidR="00BF2015" w:rsidRPr="005A44B9" w:rsidRDefault="00BF2015" w:rsidP="00BF2015">
      <w:pPr>
        <w:pStyle w:val="Balk1"/>
        <w:jc w:val="center"/>
        <w:rPr>
          <w:sz w:val="72"/>
        </w:rPr>
      </w:pPr>
      <w:r w:rsidRPr="005A44B9">
        <w:rPr>
          <w:sz w:val="72"/>
        </w:rPr>
        <w:t>KIRSAL KALKINMADA UZMAN ELLER</w:t>
      </w:r>
    </w:p>
    <w:p w:rsidR="008A6504" w:rsidRDefault="008A6504" w:rsidP="008A6504">
      <w:pPr>
        <w:pStyle w:val="Bykmetin"/>
        <w:spacing w:after="0"/>
        <w:rPr>
          <w:rFonts w:ascii="Bahnschrift" w:hAnsi="Bahnschrift" w:cs="Times New Roman"/>
          <w:b w:val="0"/>
          <w:color w:val="FF0000"/>
          <w:sz w:val="36"/>
        </w:rPr>
      </w:pPr>
      <w:r w:rsidRPr="00B5351B">
        <w:rPr>
          <w:noProof/>
          <w:sz w:val="44"/>
          <w:szCs w:val="44"/>
          <w:lang w:eastAsia="tr-TR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70F4B6A" wp14:editId="60CCEAF0">
                <wp:simplePos x="0" y="0"/>
                <wp:positionH relativeFrom="page">
                  <wp:posOffset>457200</wp:posOffset>
                </wp:positionH>
                <wp:positionV relativeFrom="paragraph">
                  <wp:posOffset>276225</wp:posOffset>
                </wp:positionV>
                <wp:extent cx="9801860" cy="3562350"/>
                <wp:effectExtent l="0" t="0" r="8890" b="0"/>
                <wp:wrapTight wrapText="bothSides">
                  <wp:wrapPolygon edited="0">
                    <wp:start x="9991" y="0"/>
                    <wp:lineTo x="9991" y="3696"/>
                    <wp:lineTo x="8354" y="5198"/>
                    <wp:lineTo x="0" y="6006"/>
                    <wp:lineTo x="0" y="21484"/>
                    <wp:lineTo x="21578" y="21484"/>
                    <wp:lineTo x="21578" y="0"/>
                    <wp:lineTo x="9991" y="0"/>
                  </wp:wrapPolygon>
                </wp:wrapTight>
                <wp:docPr id="10" name="Serbest Biçim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801860" cy="3562350"/>
                        </a:xfrm>
                        <a:custGeom>
                          <a:avLst/>
                          <a:gdLst>
                            <a:gd name="T0" fmla="*/ 7270 w 6524"/>
                            <a:gd name="T1" fmla="*/ 0 h 1145"/>
                            <a:gd name="T2" fmla="*/ 7270 w 6524"/>
                            <a:gd name="T3" fmla="*/ 321 h 1145"/>
                            <a:gd name="T4" fmla="*/ 7133 w 6524"/>
                            <a:gd name="T5" fmla="*/ 321 h 1145"/>
                            <a:gd name="T6" fmla="*/ 7133 w 6524"/>
                            <a:gd name="T7" fmla="*/ 895 h 1145"/>
                            <a:gd name="T8" fmla="*/ 6866 w 6524"/>
                            <a:gd name="T9" fmla="*/ 895 h 1145"/>
                            <a:gd name="T10" fmla="*/ 6866 w 6524"/>
                            <a:gd name="T11" fmla="*/ 542 h 1145"/>
                            <a:gd name="T12" fmla="*/ 6608 w 6524"/>
                            <a:gd name="T13" fmla="*/ 542 h 1145"/>
                            <a:gd name="T14" fmla="*/ 6608 w 6524"/>
                            <a:gd name="T15" fmla="*/ 689 h 1145"/>
                            <a:gd name="T16" fmla="*/ 6526 w 6524"/>
                            <a:gd name="T17" fmla="*/ 689 h 1145"/>
                            <a:gd name="T18" fmla="*/ 6526 w 6524"/>
                            <a:gd name="T19" fmla="*/ 1042 h 1145"/>
                            <a:gd name="T20" fmla="*/ 6207 w 6524"/>
                            <a:gd name="T21" fmla="*/ 1042 h 1145"/>
                            <a:gd name="T22" fmla="*/ 6207 w 6524"/>
                            <a:gd name="T23" fmla="*/ 490 h 1145"/>
                            <a:gd name="T24" fmla="*/ 5764 w 6524"/>
                            <a:gd name="T25" fmla="*/ 490 h 1145"/>
                            <a:gd name="T26" fmla="*/ 5764 w 6524"/>
                            <a:gd name="T27" fmla="*/ 360 h 1145"/>
                            <a:gd name="T28" fmla="*/ 5276 w 6524"/>
                            <a:gd name="T29" fmla="*/ 360 h 1145"/>
                            <a:gd name="T30" fmla="*/ 5276 w 6524"/>
                            <a:gd name="T31" fmla="*/ 525 h 1145"/>
                            <a:gd name="T32" fmla="*/ 4879 w 6524"/>
                            <a:gd name="T33" fmla="*/ 525 h 1145"/>
                            <a:gd name="T34" fmla="*/ 4879 w 6524"/>
                            <a:gd name="T35" fmla="*/ 1042 h 1145"/>
                            <a:gd name="T36" fmla="*/ 4455 w 6524"/>
                            <a:gd name="T37" fmla="*/ 1042 h 1145"/>
                            <a:gd name="T38" fmla="*/ 4455 w 6524"/>
                            <a:gd name="T39" fmla="*/ 468 h 1145"/>
                            <a:gd name="T40" fmla="*/ 4162 w 6524"/>
                            <a:gd name="T41" fmla="*/ 468 h 1145"/>
                            <a:gd name="T42" fmla="*/ 4162 w 6524"/>
                            <a:gd name="T43" fmla="*/ 1042 h 1145"/>
                            <a:gd name="T44" fmla="*/ 4005 w 6524"/>
                            <a:gd name="T45" fmla="*/ 1042 h 1145"/>
                            <a:gd name="T46" fmla="*/ 4005 w 6524"/>
                            <a:gd name="T47" fmla="*/ 235 h 1145"/>
                            <a:gd name="T48" fmla="*/ 3880 w 6524"/>
                            <a:gd name="T49" fmla="*/ 235 h 1145"/>
                            <a:gd name="T50" fmla="*/ 3880 w 6524"/>
                            <a:gd name="T51" fmla="*/ 4 h 1145"/>
                            <a:gd name="T52" fmla="*/ 3587 w 6524"/>
                            <a:gd name="T53" fmla="*/ 4 h 1145"/>
                            <a:gd name="T54" fmla="*/ 3587 w 6524"/>
                            <a:gd name="T55" fmla="*/ 1042 h 1145"/>
                            <a:gd name="T56" fmla="*/ 3469 w 6524"/>
                            <a:gd name="T57" fmla="*/ 1042 h 1145"/>
                            <a:gd name="T58" fmla="*/ 3469 w 6524"/>
                            <a:gd name="T59" fmla="*/ 286 h 1145"/>
                            <a:gd name="T60" fmla="*/ 3011 w 6524"/>
                            <a:gd name="T61" fmla="*/ 286 h 1145"/>
                            <a:gd name="T62" fmla="*/ 3011 w 6524"/>
                            <a:gd name="T63" fmla="*/ 1042 h 1145"/>
                            <a:gd name="T64" fmla="*/ 2913 w 6524"/>
                            <a:gd name="T65" fmla="*/ 1042 h 1145"/>
                            <a:gd name="T66" fmla="*/ 2913 w 6524"/>
                            <a:gd name="T67" fmla="*/ 391 h 1145"/>
                            <a:gd name="T68" fmla="*/ 2453 w 6524"/>
                            <a:gd name="T69" fmla="*/ 391 h 1145"/>
                            <a:gd name="T70" fmla="*/ 2453 w 6524"/>
                            <a:gd name="T71" fmla="*/ 1042 h 1145"/>
                            <a:gd name="T72" fmla="*/ 2189 w 6524"/>
                            <a:gd name="T73" fmla="*/ 1042 h 1145"/>
                            <a:gd name="T74" fmla="*/ 2189 w 6524"/>
                            <a:gd name="T75" fmla="*/ 354 h 1145"/>
                            <a:gd name="T76" fmla="*/ 1684 w 6524"/>
                            <a:gd name="T77" fmla="*/ 354 h 1145"/>
                            <a:gd name="T78" fmla="*/ 1684 w 6524"/>
                            <a:gd name="T79" fmla="*/ 480 h 1145"/>
                            <a:gd name="T80" fmla="*/ 1213 w 6524"/>
                            <a:gd name="T81" fmla="*/ 480 h 1145"/>
                            <a:gd name="T82" fmla="*/ 1213 w 6524"/>
                            <a:gd name="T83" fmla="*/ 1042 h 1145"/>
                            <a:gd name="T84" fmla="*/ 832 w 6524"/>
                            <a:gd name="T85" fmla="*/ 1042 h 1145"/>
                            <a:gd name="T86" fmla="*/ 832 w 6524"/>
                            <a:gd name="T87" fmla="*/ 529 h 1145"/>
                            <a:gd name="T88" fmla="*/ 327 w 6524"/>
                            <a:gd name="T89" fmla="*/ 529 h 1145"/>
                            <a:gd name="T90" fmla="*/ 327 w 6524"/>
                            <a:gd name="T91" fmla="*/ 1042 h 1145"/>
                            <a:gd name="T92" fmla="*/ 267 w 6524"/>
                            <a:gd name="T93" fmla="*/ 1042 h 1145"/>
                            <a:gd name="T94" fmla="*/ 267 w 6524"/>
                            <a:gd name="T95" fmla="*/ 335 h 1145"/>
                            <a:gd name="T96" fmla="*/ 0 w 6524"/>
                            <a:gd name="T97" fmla="*/ 335 h 1145"/>
                            <a:gd name="T98" fmla="*/ 0 w 6524"/>
                            <a:gd name="T99" fmla="*/ 1177 h 1145"/>
                            <a:gd name="T100" fmla="*/ 7698 w 6524"/>
                            <a:gd name="T101" fmla="*/ 1177 h 1145"/>
                            <a:gd name="T102" fmla="*/ 7698 w 6524"/>
                            <a:gd name="T103" fmla="*/ 0 h 1145"/>
                            <a:gd name="T104" fmla="*/ 7270 w 6524"/>
                            <a:gd name="T105" fmla="*/ 0 h 1145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</a:gdLst>
                          <a:ahLst/>
                          <a:cxnLst>
                            <a:cxn ang="T106">
                              <a:pos x="T0" y="T1"/>
                            </a:cxn>
                            <a:cxn ang="T107">
                              <a:pos x="T2" y="T3"/>
                            </a:cxn>
                            <a:cxn ang="T108">
                              <a:pos x="T4" y="T5"/>
                            </a:cxn>
                            <a:cxn ang="T109">
                              <a:pos x="T6" y="T7"/>
                            </a:cxn>
                            <a:cxn ang="T110">
                              <a:pos x="T8" y="T9"/>
                            </a:cxn>
                            <a:cxn ang="T111">
                              <a:pos x="T10" y="T11"/>
                            </a:cxn>
                            <a:cxn ang="T112">
                              <a:pos x="T12" y="T13"/>
                            </a:cxn>
                            <a:cxn ang="T113">
                              <a:pos x="T14" y="T15"/>
                            </a:cxn>
                            <a:cxn ang="T114">
                              <a:pos x="T16" y="T17"/>
                            </a:cxn>
                            <a:cxn ang="T115">
                              <a:pos x="T18" y="T19"/>
                            </a:cxn>
                            <a:cxn ang="T116">
                              <a:pos x="T20" y="T21"/>
                            </a:cxn>
                            <a:cxn ang="T117">
                              <a:pos x="T22" y="T23"/>
                            </a:cxn>
                            <a:cxn ang="T118">
                              <a:pos x="T24" y="T25"/>
                            </a:cxn>
                            <a:cxn ang="T119">
                              <a:pos x="T26" y="T27"/>
                            </a:cxn>
                            <a:cxn ang="T120">
                              <a:pos x="T28" y="T29"/>
                            </a:cxn>
                            <a:cxn ang="T121">
                              <a:pos x="T30" y="T31"/>
                            </a:cxn>
                            <a:cxn ang="T122">
                              <a:pos x="T32" y="T33"/>
                            </a:cxn>
                            <a:cxn ang="T123">
                              <a:pos x="T34" y="T35"/>
                            </a:cxn>
                            <a:cxn ang="T124">
                              <a:pos x="T36" y="T37"/>
                            </a:cxn>
                            <a:cxn ang="T125">
                              <a:pos x="T38" y="T39"/>
                            </a:cxn>
                            <a:cxn ang="T126">
                              <a:pos x="T40" y="T41"/>
                            </a:cxn>
                            <a:cxn ang="T127">
                              <a:pos x="T42" y="T43"/>
                            </a:cxn>
                            <a:cxn ang="T128">
                              <a:pos x="T44" y="T45"/>
                            </a:cxn>
                            <a:cxn ang="T129">
                              <a:pos x="T46" y="T47"/>
                            </a:cxn>
                            <a:cxn ang="T130">
                              <a:pos x="T48" y="T49"/>
                            </a:cxn>
                            <a:cxn ang="T131">
                              <a:pos x="T50" y="T51"/>
                            </a:cxn>
                            <a:cxn ang="T132">
                              <a:pos x="T52" y="T53"/>
                            </a:cxn>
                            <a:cxn ang="T133">
                              <a:pos x="T54" y="T55"/>
                            </a:cxn>
                            <a:cxn ang="T134">
                              <a:pos x="T56" y="T57"/>
                            </a:cxn>
                            <a:cxn ang="T135">
                              <a:pos x="T58" y="T59"/>
                            </a:cxn>
                            <a:cxn ang="T136">
                              <a:pos x="T60" y="T61"/>
                            </a:cxn>
                            <a:cxn ang="T137">
                              <a:pos x="T62" y="T63"/>
                            </a:cxn>
                            <a:cxn ang="T138">
                              <a:pos x="T64" y="T65"/>
                            </a:cxn>
                            <a:cxn ang="T139">
                              <a:pos x="T66" y="T67"/>
                            </a:cxn>
                            <a:cxn ang="T140">
                              <a:pos x="T68" y="T69"/>
                            </a:cxn>
                            <a:cxn ang="T141">
                              <a:pos x="T70" y="T71"/>
                            </a:cxn>
                            <a:cxn ang="T142">
                              <a:pos x="T72" y="T73"/>
                            </a:cxn>
                            <a:cxn ang="T143">
                              <a:pos x="T74" y="T75"/>
                            </a:cxn>
                            <a:cxn ang="T144">
                              <a:pos x="T76" y="T77"/>
                            </a:cxn>
                            <a:cxn ang="T145">
                              <a:pos x="T78" y="T79"/>
                            </a:cxn>
                            <a:cxn ang="T146">
                              <a:pos x="T80" y="T81"/>
                            </a:cxn>
                            <a:cxn ang="T147">
                              <a:pos x="T82" y="T83"/>
                            </a:cxn>
                            <a:cxn ang="T148">
                              <a:pos x="T84" y="T85"/>
                            </a:cxn>
                            <a:cxn ang="T149">
                              <a:pos x="T86" y="T87"/>
                            </a:cxn>
                            <a:cxn ang="T150">
                              <a:pos x="T88" y="T89"/>
                            </a:cxn>
                            <a:cxn ang="T151">
                              <a:pos x="T90" y="T91"/>
                            </a:cxn>
                            <a:cxn ang="T152">
                              <a:pos x="T92" y="T93"/>
                            </a:cxn>
                            <a:cxn ang="T153">
                              <a:pos x="T94" y="T95"/>
                            </a:cxn>
                            <a:cxn ang="T154">
                              <a:pos x="T96" y="T97"/>
                            </a:cxn>
                            <a:cxn ang="T155">
                              <a:pos x="T98" y="T99"/>
                            </a:cxn>
                            <a:cxn ang="T156">
                              <a:pos x="T100" y="T101"/>
                            </a:cxn>
                            <a:cxn ang="T157">
                              <a:pos x="T102" y="T103"/>
                            </a:cxn>
                            <a:cxn ang="T158">
                              <a:pos x="T104" y="T105"/>
                            </a:cxn>
                          </a:cxnLst>
                          <a:rect l="0" t="0" r="r" b="b"/>
                          <a:pathLst>
                            <a:path w="6524" h="1145">
                              <a:moveTo>
                                <a:pt x="6161" y="0"/>
                              </a:moveTo>
                              <a:lnTo>
                                <a:pt x="6161" y="312"/>
                              </a:lnTo>
                              <a:lnTo>
                                <a:pt x="6045" y="312"/>
                              </a:lnTo>
                              <a:lnTo>
                                <a:pt x="6045" y="871"/>
                              </a:lnTo>
                              <a:lnTo>
                                <a:pt x="5819" y="871"/>
                              </a:lnTo>
                              <a:lnTo>
                                <a:pt x="5819" y="527"/>
                              </a:lnTo>
                              <a:lnTo>
                                <a:pt x="5600" y="527"/>
                              </a:lnTo>
                              <a:lnTo>
                                <a:pt x="5600" y="670"/>
                              </a:lnTo>
                              <a:lnTo>
                                <a:pt x="5531" y="670"/>
                              </a:lnTo>
                              <a:lnTo>
                                <a:pt x="5531" y="1014"/>
                              </a:lnTo>
                              <a:lnTo>
                                <a:pt x="5260" y="1014"/>
                              </a:lnTo>
                              <a:lnTo>
                                <a:pt x="5260" y="477"/>
                              </a:lnTo>
                              <a:lnTo>
                                <a:pt x="4885" y="477"/>
                              </a:lnTo>
                              <a:lnTo>
                                <a:pt x="4885" y="350"/>
                              </a:lnTo>
                              <a:lnTo>
                                <a:pt x="4471" y="350"/>
                              </a:lnTo>
                              <a:lnTo>
                                <a:pt x="4471" y="511"/>
                              </a:lnTo>
                              <a:lnTo>
                                <a:pt x="4135" y="511"/>
                              </a:lnTo>
                              <a:lnTo>
                                <a:pt x="4135" y="1014"/>
                              </a:lnTo>
                              <a:lnTo>
                                <a:pt x="3776" y="1014"/>
                              </a:lnTo>
                              <a:lnTo>
                                <a:pt x="3776" y="455"/>
                              </a:lnTo>
                              <a:lnTo>
                                <a:pt x="3527" y="455"/>
                              </a:lnTo>
                              <a:lnTo>
                                <a:pt x="3527" y="1014"/>
                              </a:lnTo>
                              <a:lnTo>
                                <a:pt x="3394" y="1014"/>
                              </a:lnTo>
                              <a:lnTo>
                                <a:pt x="3394" y="229"/>
                              </a:lnTo>
                              <a:lnTo>
                                <a:pt x="3288" y="229"/>
                              </a:lnTo>
                              <a:lnTo>
                                <a:pt x="3288" y="4"/>
                              </a:lnTo>
                              <a:lnTo>
                                <a:pt x="3040" y="4"/>
                              </a:lnTo>
                              <a:lnTo>
                                <a:pt x="3040" y="1014"/>
                              </a:lnTo>
                              <a:lnTo>
                                <a:pt x="2940" y="1014"/>
                              </a:lnTo>
                              <a:lnTo>
                                <a:pt x="2940" y="278"/>
                              </a:lnTo>
                              <a:lnTo>
                                <a:pt x="2552" y="278"/>
                              </a:lnTo>
                              <a:lnTo>
                                <a:pt x="2552" y="1014"/>
                              </a:lnTo>
                              <a:lnTo>
                                <a:pt x="2469" y="1014"/>
                              </a:lnTo>
                              <a:lnTo>
                                <a:pt x="2469" y="380"/>
                              </a:lnTo>
                              <a:lnTo>
                                <a:pt x="2079" y="380"/>
                              </a:lnTo>
                              <a:lnTo>
                                <a:pt x="2079" y="1014"/>
                              </a:lnTo>
                              <a:lnTo>
                                <a:pt x="1855" y="1014"/>
                              </a:lnTo>
                              <a:lnTo>
                                <a:pt x="1855" y="344"/>
                              </a:lnTo>
                              <a:lnTo>
                                <a:pt x="1427" y="344"/>
                              </a:lnTo>
                              <a:lnTo>
                                <a:pt x="1427" y="467"/>
                              </a:lnTo>
                              <a:lnTo>
                                <a:pt x="1028" y="467"/>
                              </a:lnTo>
                              <a:lnTo>
                                <a:pt x="1028" y="1014"/>
                              </a:lnTo>
                              <a:lnTo>
                                <a:pt x="705" y="1014"/>
                              </a:lnTo>
                              <a:lnTo>
                                <a:pt x="705" y="515"/>
                              </a:lnTo>
                              <a:lnTo>
                                <a:pt x="277" y="515"/>
                              </a:lnTo>
                              <a:lnTo>
                                <a:pt x="277" y="1014"/>
                              </a:lnTo>
                              <a:lnTo>
                                <a:pt x="226" y="1014"/>
                              </a:lnTo>
                              <a:lnTo>
                                <a:pt x="226" y="326"/>
                              </a:lnTo>
                              <a:lnTo>
                                <a:pt x="0" y="326"/>
                              </a:lnTo>
                              <a:lnTo>
                                <a:pt x="0" y="1145"/>
                              </a:lnTo>
                              <a:lnTo>
                                <a:pt x="6524" y="1145"/>
                              </a:lnTo>
                              <a:lnTo>
                                <a:pt x="6524" y="0"/>
                              </a:lnTo>
                              <a:lnTo>
                                <a:pt x="61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02699">
                            <a:lumMod val="40000"/>
                            <a:lumOff val="6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6504" w:rsidRDefault="008A6504" w:rsidP="008A6504">
                            <w:pPr>
                              <w:ind w:left="2410" w:right="5382"/>
                              <w:jc w:val="center"/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64D6138C" wp14:editId="03B8C5E5">
                                  <wp:extent cx="6316345" cy="3047889"/>
                                  <wp:effectExtent l="76200" t="76200" r="141605" b="133985"/>
                                  <wp:docPr id="11" name="Resim 11" descr="C:\Users\yuksel.erdogan\AppData\Local\Microsoft\Windows\Temporary Internet Files\Content.MSO\D078E9F1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yuksel.erdogan\AppData\Local\Microsoft\Windows\Temporary Internet Files\Content.MSO\D078E9F1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93597" cy="30851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38100" cap="sq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F4B6A" id="Serbest Biçim 1082" o:spid="_x0000_s1026" style="position:absolute;margin-left:36pt;margin-top:21.75pt;width:771.8pt;height:280.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6524,11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" adj="-11796480,,5400" path="m6161,r,312l6045,312r,559l5819,871r,-344l5600,527r,143l5531,670r,344l5260,1014r,-537l4885,477r,-127l4471,350r,161l4135,511r,503l3776,1014r,-559l3527,455r,559l3394,1014r,-785l3288,229r,-225l3040,4r,1010l2940,1014r,-736l2552,278r,736l2469,1014r,-634l2079,380r,634l1855,1014r,-670l1427,344r,123l1028,467r,547l705,1014r,-499l277,515r,499l226,1014r,-688l,326r,819l6524,1145,6524,,6161,xe" fillcolor="#8495f2" stroked="f">
                <v:stroke joinstyle="round"/>
                <v:formulas/>
                <v:path arrowok="t" o:connecttype="custom" o:connectlocs="10922674,0;10922674,998702;10716840,998702;10716840,2784544;10315691,2784544;10315691,1686283;9928064,1686283;9928064,2143632;9804865,2143632;9804865,3241894;9325589,3241894;9325589,1524499;8660012,1524499;8660012,1120040;7926826,1120040;7926826,1633392;7330361,1633392;7330361,3241894;6693330,3241894;6693330,1456052;6253118,1456052;6253118,3241894;6017236,3241894;6017236,731137;5829432,731137;5829432,12445;5389220,12445;5389220,3241894;5211933,3241894;5211933,889810;4523820,889810;4523820,3241894;4376582,3241894;4376582,1216488;3685463,1216488;3685463,3241894;3288822,3241894;3288822,1101373;2530094,1101373;2530094,1493387;1822449,1493387;1822449,3241894;1250023,3241894;1250023,1645837;491295,1645837;491295,3241894;401149,3241894;401149,1042260;0,1042260;0,3661909;11565714,3661909;11565714,0;10922674,0" o:connectangles="0,0,0,0,0,0,0,0,0,0,0,0,0,0,0,0,0,0,0,0,0,0,0,0,0,0,0,0,0,0,0,0,0,0,0,0,0,0,0,0,0,0,0,0,0,0,0,0,0,0,0,0,0" textboxrect="0,0,6524,1145"/>
                <v:textbox>
                  <w:txbxContent>
                    <w:p w:rsidR="008A6504" w:rsidRDefault="008A6504" w:rsidP="008A6504">
                      <w:pPr>
                        <w:ind w:left="2410" w:right="5382"/>
                        <w:jc w:val="center"/>
                      </w:pP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64D6138C" wp14:editId="03B8C5E5">
                            <wp:extent cx="6316345" cy="3047889"/>
                            <wp:effectExtent l="76200" t="76200" r="141605" b="133985"/>
                            <wp:docPr id="11" name="Resim 11" descr="C:\Users\yuksel.erdogan\AppData\Local\Microsoft\Windows\Temporary Internet Files\Content.MSO\D078E9F1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yuksel.erdogan\AppData\Local\Microsoft\Windows\Temporary Internet Files\Content.MSO\D078E9F1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93597" cy="3085166"/>
                                    </a:xfrm>
                                    <a:prstGeom prst="rect">
                                      <a:avLst/>
                                    </a:prstGeom>
                                    <a:ln w="38100" cap="sq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50800" dist="38100" dir="2700000" algn="t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8A6504" w:rsidRDefault="008A6504" w:rsidP="008A6504">
      <w:pPr>
        <w:pStyle w:val="Bykmetin"/>
        <w:spacing w:after="0"/>
        <w:rPr>
          <w:rFonts w:ascii="Bahnschrift" w:hAnsi="Bahnschrift" w:cs="Times New Roman"/>
          <w:b w:val="0"/>
          <w:color w:val="FF0000"/>
          <w:sz w:val="36"/>
        </w:rPr>
      </w:pPr>
    </w:p>
    <w:p w:rsidR="008A6504" w:rsidRDefault="008A6504" w:rsidP="008A6504">
      <w:pPr>
        <w:pStyle w:val="Bykmetin"/>
        <w:spacing w:after="0"/>
        <w:rPr>
          <w:rFonts w:ascii="Bahnschrift" w:hAnsi="Bahnschrift" w:cs="Times New Roman"/>
          <w:b w:val="0"/>
          <w:color w:val="FF0000"/>
          <w:sz w:val="36"/>
        </w:rPr>
      </w:pPr>
    </w:p>
    <w:p w:rsidR="008A6504" w:rsidRDefault="008A6504" w:rsidP="008A6504">
      <w:pPr>
        <w:pStyle w:val="Balk1"/>
        <w:ind w:left="1560"/>
        <w:rPr>
          <w:sz w:val="44"/>
          <w:szCs w:val="44"/>
        </w:rPr>
      </w:pPr>
      <w:r w:rsidRPr="00B5351B">
        <w:rPr>
          <w:sz w:val="44"/>
          <w:szCs w:val="44"/>
        </w:rPr>
        <w:t>başvurular başladı</w:t>
      </w:r>
    </w:p>
    <w:p w:rsidR="008A6504" w:rsidRDefault="008A6504" w:rsidP="008A6504">
      <w:pPr>
        <w:ind w:left="1560"/>
      </w:pPr>
    </w:p>
    <w:p w:rsidR="008A6504" w:rsidRDefault="008A6504" w:rsidP="008A6504">
      <w:pPr>
        <w:pStyle w:val="Bykmetin"/>
        <w:spacing w:after="0"/>
        <w:ind w:left="1560"/>
        <w:jc w:val="center"/>
        <w:rPr>
          <w:rFonts w:ascii="Bahnschrift" w:hAnsi="Bahnschrift" w:cs="Times New Roman"/>
          <w:b w:val="0"/>
          <w:color w:val="FF0000"/>
          <w:sz w:val="36"/>
        </w:rPr>
      </w:pPr>
    </w:p>
    <w:p w:rsidR="008A6504" w:rsidRPr="0050136C" w:rsidRDefault="008A6504" w:rsidP="008A6504">
      <w:pPr>
        <w:pStyle w:val="Bykmetin"/>
        <w:spacing w:after="0"/>
        <w:ind w:left="1560"/>
        <w:jc w:val="center"/>
        <w:rPr>
          <w:rFonts w:ascii="Bahnschrift" w:hAnsi="Bahnschrift" w:cs="Times New Roman"/>
          <w:b w:val="0"/>
          <w:color w:val="FF0000"/>
          <w:sz w:val="36"/>
        </w:rPr>
      </w:pPr>
      <w:r w:rsidRPr="0050136C">
        <w:rPr>
          <w:rFonts w:ascii="Bahnschrift" w:hAnsi="Bahnschrift" w:cs="Times New Roman"/>
          <w:b w:val="0"/>
          <w:color w:val="FF0000"/>
          <w:sz w:val="36"/>
        </w:rPr>
        <w:t>Kırsal Kalkınma Yatırımları Kapsamında</w:t>
      </w:r>
    </w:p>
    <w:p w:rsidR="008A6504" w:rsidRPr="0050136C" w:rsidRDefault="008A6504" w:rsidP="008A6504">
      <w:pPr>
        <w:pStyle w:val="Bykmetin"/>
        <w:spacing w:after="0"/>
        <w:ind w:left="1560"/>
        <w:jc w:val="center"/>
        <w:rPr>
          <w:rFonts w:ascii="Bahnschrift" w:hAnsi="Bahnschrift" w:cs="Times New Roman"/>
          <w:b w:val="0"/>
          <w:color w:val="FF0000"/>
          <w:sz w:val="36"/>
        </w:rPr>
      </w:pPr>
      <w:r w:rsidRPr="0050136C">
        <w:rPr>
          <w:rFonts w:ascii="Bahnschrift" w:hAnsi="Bahnschrift" w:cs="Times New Roman"/>
          <w:b w:val="0"/>
          <w:color w:val="FF0000"/>
          <w:sz w:val="36"/>
        </w:rPr>
        <w:t xml:space="preserve">Kırsal Kalkınmada Uzman Eller Projesi ile </w:t>
      </w:r>
      <w:r w:rsidRPr="0050136C">
        <w:rPr>
          <w:rFonts w:ascii="Bahnschrift" w:hAnsi="Bahnschrift" w:cs="Times New Roman"/>
          <w:color w:val="FF0000"/>
          <w:sz w:val="36"/>
        </w:rPr>
        <w:t>250.000 TL</w:t>
      </w:r>
      <w:r w:rsidRPr="0050136C">
        <w:rPr>
          <w:rFonts w:ascii="Bahnschrift" w:hAnsi="Bahnschrift" w:cs="Times New Roman"/>
          <w:b w:val="0"/>
          <w:color w:val="FF0000"/>
          <w:sz w:val="36"/>
        </w:rPr>
        <w:t xml:space="preserve"> ye Kadar Hibe Desteği</w:t>
      </w:r>
    </w:p>
    <w:p w:rsidR="008A6504" w:rsidRDefault="008A6504" w:rsidP="008A6504">
      <w:pPr>
        <w:pStyle w:val="Bykmetin"/>
        <w:spacing w:after="0"/>
        <w:ind w:left="1560"/>
        <w:jc w:val="center"/>
        <w:rPr>
          <w:rFonts w:ascii="Bahnschrift" w:hAnsi="Bahnschrift" w:cs="Times New Roman"/>
          <w:b w:val="0"/>
          <w:color w:val="FF0000"/>
          <w:sz w:val="36"/>
        </w:rPr>
      </w:pPr>
    </w:p>
    <w:p w:rsidR="008A6504" w:rsidRDefault="008A6504" w:rsidP="008A6504">
      <w:pPr>
        <w:ind w:left="1560"/>
      </w:pPr>
    </w:p>
    <w:p w:rsidR="008A6504" w:rsidRDefault="008A6504" w:rsidP="008A6504">
      <w:pPr>
        <w:ind w:left="1560"/>
      </w:pPr>
    </w:p>
    <w:p w:rsidR="008A6504" w:rsidRDefault="008A6504" w:rsidP="008A6504">
      <w:pPr>
        <w:ind w:left="1560"/>
      </w:pPr>
    </w:p>
    <w:p w:rsidR="008A6504" w:rsidRPr="00C42465" w:rsidRDefault="008A6504" w:rsidP="008A6504">
      <w:pPr>
        <w:keepNext/>
        <w:keepLines/>
        <w:shd w:val="clear" w:color="auto" w:fill="102699" w:themeFill="text2"/>
        <w:spacing w:before="240" w:after="80"/>
        <w:ind w:left="1560"/>
        <w:outlineLvl w:val="0"/>
        <w:rPr>
          <w:rFonts w:ascii="Arial Black" w:eastAsiaTheme="majorEastAsia" w:hAnsi="Arial Black" w:cstheme="majorBidi"/>
          <w:bCs/>
          <w:caps/>
          <w:color w:val="FFFFFF" w:themeColor="background1"/>
          <w:spacing w:val="-10"/>
          <w:sz w:val="44"/>
          <w:szCs w:val="32"/>
        </w:rPr>
      </w:pPr>
      <w:r w:rsidRPr="005A44B9">
        <w:rPr>
          <w:rFonts w:ascii="Arial Black" w:eastAsiaTheme="majorEastAsia" w:hAnsi="Arial Black" w:cstheme="majorBidi"/>
          <w:bCs/>
          <w:caps/>
          <w:color w:val="FFFFFF" w:themeColor="background1"/>
          <w:spacing w:val="-10"/>
          <w:sz w:val="44"/>
          <w:szCs w:val="32"/>
        </w:rPr>
        <w:t>b</w:t>
      </w:r>
      <w:r w:rsidRPr="00C42465">
        <w:rPr>
          <w:rFonts w:ascii="Arial Black" w:eastAsiaTheme="majorEastAsia" w:hAnsi="Arial Black" w:cstheme="majorBidi"/>
          <w:bCs/>
          <w:caps/>
          <w:color w:val="FFFFFF" w:themeColor="background1"/>
          <w:spacing w:val="-10"/>
          <w:sz w:val="44"/>
          <w:szCs w:val="32"/>
        </w:rPr>
        <w:t>aşvuru evrakları</w:t>
      </w:r>
    </w:p>
    <w:p w:rsidR="008A6504" w:rsidRPr="0050136C" w:rsidRDefault="008A6504" w:rsidP="008A6504">
      <w:pPr>
        <w:ind w:left="1560"/>
        <w:contextualSpacing/>
        <w:rPr>
          <w:sz w:val="32"/>
          <w:szCs w:val="32"/>
        </w:rPr>
      </w:pPr>
      <w:r w:rsidRPr="0050136C">
        <w:rPr>
          <w:sz w:val="32"/>
          <w:szCs w:val="32"/>
        </w:rPr>
        <w:t xml:space="preserve">a) Başvuru formu </w:t>
      </w:r>
    </w:p>
    <w:p w:rsidR="008A6504" w:rsidRPr="0050136C" w:rsidRDefault="008A6504" w:rsidP="008A6504">
      <w:pPr>
        <w:ind w:left="1560"/>
        <w:contextualSpacing/>
        <w:rPr>
          <w:sz w:val="32"/>
          <w:szCs w:val="32"/>
        </w:rPr>
      </w:pPr>
      <w:r w:rsidRPr="0050136C">
        <w:rPr>
          <w:sz w:val="32"/>
          <w:szCs w:val="32"/>
        </w:rPr>
        <w:t xml:space="preserve">b) Adli sicil kaydı (Sistem kontrol edecek) </w:t>
      </w:r>
    </w:p>
    <w:p w:rsidR="008A6504" w:rsidRPr="0050136C" w:rsidRDefault="008A6504" w:rsidP="008A6504">
      <w:pPr>
        <w:ind w:left="1560"/>
        <w:contextualSpacing/>
        <w:rPr>
          <w:sz w:val="32"/>
          <w:szCs w:val="32"/>
        </w:rPr>
      </w:pPr>
      <w:r w:rsidRPr="0050136C">
        <w:rPr>
          <w:sz w:val="32"/>
          <w:szCs w:val="32"/>
        </w:rPr>
        <w:t xml:space="preserve">c) Diploma/çıkış belgesinin mezun olunan üniversite veya başvurulan il müdürlüğünce aslı görülerek onaylanmış örneği (Sisteme yüklenecek) </w:t>
      </w:r>
    </w:p>
    <w:p w:rsidR="008A6504" w:rsidRPr="0050136C" w:rsidRDefault="008A6504" w:rsidP="008A6504">
      <w:pPr>
        <w:ind w:left="1560"/>
        <w:contextualSpacing/>
        <w:rPr>
          <w:sz w:val="32"/>
          <w:szCs w:val="32"/>
        </w:rPr>
      </w:pPr>
      <w:r w:rsidRPr="0050136C">
        <w:rPr>
          <w:sz w:val="32"/>
          <w:szCs w:val="32"/>
        </w:rPr>
        <w:t xml:space="preserve">ç) Su ürünleri projeleri için ön izin yazısı başvuru dilekçesi (Sisteme yüklenecek) </w:t>
      </w:r>
    </w:p>
    <w:p w:rsidR="008A6504" w:rsidRPr="0050136C" w:rsidRDefault="008A6504" w:rsidP="008A6504">
      <w:pPr>
        <w:ind w:left="1560"/>
        <w:contextualSpacing/>
        <w:rPr>
          <w:sz w:val="32"/>
          <w:szCs w:val="32"/>
        </w:rPr>
      </w:pPr>
      <w:r w:rsidRPr="0050136C">
        <w:rPr>
          <w:sz w:val="32"/>
          <w:szCs w:val="32"/>
        </w:rPr>
        <w:t>d) Şehit yakını/gazi belgesi, engelli/engelliye bakmakla yükümlü olduğuna dair belge</w:t>
      </w:r>
    </w:p>
    <w:p w:rsidR="008A6504" w:rsidRPr="00C42465" w:rsidRDefault="008A6504" w:rsidP="008A6504">
      <w:pPr>
        <w:keepNext/>
        <w:keepLines/>
        <w:shd w:val="clear" w:color="auto" w:fill="102699" w:themeFill="text2"/>
        <w:spacing w:before="240" w:after="80"/>
        <w:ind w:left="1560"/>
        <w:outlineLvl w:val="0"/>
        <w:rPr>
          <w:rFonts w:ascii="Arial Black" w:eastAsiaTheme="majorEastAsia" w:hAnsi="Arial Black" w:cstheme="majorBidi"/>
          <w:bCs/>
          <w:caps/>
          <w:color w:val="FFFFFF" w:themeColor="background1"/>
          <w:spacing w:val="-10"/>
          <w:sz w:val="44"/>
          <w:szCs w:val="32"/>
        </w:rPr>
      </w:pPr>
      <w:r w:rsidRPr="00C42465">
        <w:rPr>
          <w:rFonts w:ascii="Arial Black" w:eastAsiaTheme="majorEastAsia" w:hAnsi="Arial Black" w:cstheme="majorBidi"/>
          <w:bCs/>
          <w:caps/>
          <w:color w:val="FFFFFF" w:themeColor="background1"/>
          <w:spacing w:val="-10"/>
          <w:sz w:val="44"/>
          <w:szCs w:val="32"/>
        </w:rPr>
        <w:t>kimler başvurabilir</w:t>
      </w:r>
    </w:p>
    <w:p w:rsidR="008A6504" w:rsidRPr="0050136C" w:rsidRDefault="008A6504" w:rsidP="008A6504">
      <w:pPr>
        <w:pStyle w:val="ListeParagraf"/>
        <w:numPr>
          <w:ilvl w:val="0"/>
          <w:numId w:val="33"/>
        </w:numPr>
        <w:autoSpaceDE w:val="0"/>
        <w:autoSpaceDN w:val="0"/>
        <w:adjustRightInd w:val="0"/>
        <w:spacing w:line="320" w:lineRule="atLeast"/>
        <w:ind w:left="1560" w:firstLine="0"/>
        <w:jc w:val="both"/>
        <w:rPr>
          <w:rFonts w:asciiTheme="majorHAnsi" w:hAnsiTheme="majorHAnsi" w:cstheme="majorHAnsi"/>
          <w:sz w:val="32"/>
          <w:szCs w:val="32"/>
        </w:rPr>
      </w:pPr>
      <w:r w:rsidRPr="0050136C">
        <w:rPr>
          <w:rFonts w:asciiTheme="majorHAnsi" w:hAnsiTheme="majorHAnsi" w:cstheme="majorHAnsi"/>
          <w:sz w:val="32"/>
          <w:szCs w:val="32"/>
        </w:rPr>
        <w:t xml:space="preserve">Türkiye Cumhuriyeti Vatandaşı olan,  </w:t>
      </w:r>
    </w:p>
    <w:p w:rsidR="008A6504" w:rsidRPr="0050136C" w:rsidRDefault="008A6504" w:rsidP="008A6504">
      <w:pPr>
        <w:pStyle w:val="ListeParagraf"/>
        <w:numPr>
          <w:ilvl w:val="0"/>
          <w:numId w:val="33"/>
        </w:numPr>
        <w:autoSpaceDE w:val="0"/>
        <w:autoSpaceDN w:val="0"/>
        <w:adjustRightInd w:val="0"/>
        <w:spacing w:line="320" w:lineRule="atLeast"/>
        <w:ind w:left="1560" w:firstLine="0"/>
        <w:jc w:val="both"/>
        <w:rPr>
          <w:rFonts w:asciiTheme="majorHAnsi" w:hAnsiTheme="majorHAnsi" w:cstheme="majorHAnsi"/>
          <w:sz w:val="32"/>
          <w:szCs w:val="32"/>
        </w:rPr>
      </w:pPr>
      <w:r w:rsidRPr="0050136C">
        <w:rPr>
          <w:rFonts w:asciiTheme="majorHAnsi" w:hAnsiTheme="majorHAnsi" w:cstheme="majorHAnsi"/>
          <w:sz w:val="32"/>
          <w:szCs w:val="32"/>
        </w:rPr>
        <w:t>Kırsal alanda/kırsal mahallede yaşayan/yaşamayı taahhüt eden,</w:t>
      </w:r>
    </w:p>
    <w:p w:rsidR="008A6504" w:rsidRDefault="008A6504" w:rsidP="008A6504">
      <w:pPr>
        <w:pStyle w:val="ListeParagraf"/>
        <w:numPr>
          <w:ilvl w:val="0"/>
          <w:numId w:val="33"/>
        </w:numPr>
        <w:autoSpaceDE w:val="0"/>
        <w:autoSpaceDN w:val="0"/>
        <w:adjustRightInd w:val="0"/>
        <w:spacing w:line="320" w:lineRule="atLeast"/>
        <w:ind w:left="1560" w:firstLine="0"/>
        <w:jc w:val="both"/>
        <w:rPr>
          <w:rFonts w:asciiTheme="majorHAnsi" w:hAnsiTheme="majorHAnsi" w:cstheme="majorHAnsi"/>
          <w:sz w:val="32"/>
          <w:szCs w:val="32"/>
        </w:rPr>
      </w:pPr>
      <w:r w:rsidRPr="0050136C">
        <w:rPr>
          <w:rFonts w:asciiTheme="majorHAnsi" w:hAnsiTheme="majorHAnsi" w:cstheme="majorHAnsi"/>
          <w:sz w:val="32"/>
          <w:szCs w:val="32"/>
        </w:rPr>
        <w:t xml:space="preserve">Tarım, </w:t>
      </w:r>
      <w:proofErr w:type="spellStart"/>
      <w:proofErr w:type="gramStart"/>
      <w:r w:rsidRPr="0050136C">
        <w:rPr>
          <w:rFonts w:asciiTheme="majorHAnsi" w:hAnsiTheme="majorHAnsi" w:cstheme="majorHAnsi"/>
          <w:sz w:val="32"/>
          <w:szCs w:val="32"/>
        </w:rPr>
        <w:t>hayvancılık,ormancılık</w:t>
      </w:r>
      <w:proofErr w:type="gramEnd"/>
      <w:r w:rsidRPr="0050136C">
        <w:rPr>
          <w:rFonts w:asciiTheme="majorHAnsi" w:hAnsiTheme="majorHAnsi" w:cstheme="majorHAnsi"/>
          <w:sz w:val="32"/>
          <w:szCs w:val="32"/>
        </w:rPr>
        <w:t>,gıda</w:t>
      </w:r>
      <w:proofErr w:type="spellEnd"/>
      <w:r w:rsidRPr="0050136C">
        <w:rPr>
          <w:rFonts w:asciiTheme="majorHAnsi" w:hAnsiTheme="majorHAnsi" w:cstheme="majorHAnsi"/>
          <w:sz w:val="32"/>
          <w:szCs w:val="32"/>
        </w:rPr>
        <w:t xml:space="preserve"> ve su ürünleri alanlarında eğitim veren üniversitelerin fakülte ve </w:t>
      </w:r>
    </w:p>
    <w:p w:rsidR="008A6504" w:rsidRPr="00BF2015" w:rsidRDefault="008A6504" w:rsidP="008A6504">
      <w:pPr>
        <w:pStyle w:val="ListeParagraf"/>
        <w:numPr>
          <w:ilvl w:val="0"/>
          <w:numId w:val="33"/>
        </w:numPr>
        <w:autoSpaceDE w:val="0"/>
        <w:autoSpaceDN w:val="0"/>
        <w:adjustRightInd w:val="0"/>
        <w:spacing w:line="320" w:lineRule="atLeast"/>
        <w:ind w:left="1560" w:firstLine="0"/>
        <w:jc w:val="both"/>
        <w:rPr>
          <w:rFonts w:asciiTheme="majorHAnsi" w:hAnsiTheme="majorHAnsi" w:cstheme="majorHAnsi"/>
          <w:sz w:val="32"/>
          <w:szCs w:val="32"/>
        </w:rPr>
      </w:pPr>
      <w:proofErr w:type="gramStart"/>
      <w:r w:rsidRPr="00BF2015">
        <w:rPr>
          <w:rFonts w:asciiTheme="majorHAnsi" w:hAnsiTheme="majorHAnsi" w:cstheme="majorHAnsi"/>
          <w:sz w:val="32"/>
          <w:szCs w:val="32"/>
        </w:rPr>
        <w:t>meslek</w:t>
      </w:r>
      <w:proofErr w:type="gramEnd"/>
      <w:r w:rsidRPr="00BF2015">
        <w:rPr>
          <w:rFonts w:asciiTheme="majorHAnsi" w:hAnsiTheme="majorHAnsi" w:cstheme="majorHAnsi"/>
          <w:sz w:val="32"/>
          <w:szCs w:val="32"/>
        </w:rPr>
        <w:t xml:space="preserve"> yüksekokulları ile Milli Eğitim Bakanlığına bağlı tarım, hayvan yetiştiriciliği ve sağlığı, laboratuvar hizmetleri ve gıda teknolojisi eğitim veren lise ve dengi okullardan mezun olanlar başvuru yapabilecektir. </w:t>
      </w:r>
    </w:p>
    <w:p w:rsidR="008A6504" w:rsidRDefault="008A6504" w:rsidP="008A6504">
      <w:pPr>
        <w:pStyle w:val="ListeParagraf"/>
        <w:numPr>
          <w:ilvl w:val="0"/>
          <w:numId w:val="33"/>
        </w:numPr>
        <w:autoSpaceDE w:val="0"/>
        <w:autoSpaceDN w:val="0"/>
        <w:adjustRightInd w:val="0"/>
        <w:spacing w:line="320" w:lineRule="atLeast"/>
        <w:ind w:left="1560" w:firstLine="0"/>
        <w:jc w:val="both"/>
        <w:rPr>
          <w:rFonts w:asciiTheme="majorHAnsi" w:hAnsiTheme="majorHAnsi" w:cstheme="majorHAnsi"/>
          <w:sz w:val="32"/>
          <w:szCs w:val="32"/>
        </w:rPr>
      </w:pPr>
      <w:r w:rsidRPr="0050136C">
        <w:rPr>
          <w:rFonts w:asciiTheme="majorHAnsi" w:hAnsiTheme="majorHAnsi" w:cstheme="majorHAnsi"/>
          <w:sz w:val="32"/>
          <w:szCs w:val="32"/>
        </w:rPr>
        <w:t xml:space="preserve">Sigortalı çalışan ve vergi mükellefi olan kişiler bu haklarından feragat ettikleri </w:t>
      </w:r>
      <w:proofErr w:type="gramStart"/>
      <w:r w:rsidRPr="0050136C">
        <w:rPr>
          <w:rFonts w:asciiTheme="majorHAnsi" w:hAnsiTheme="majorHAnsi" w:cstheme="majorHAnsi"/>
          <w:sz w:val="32"/>
          <w:szCs w:val="32"/>
        </w:rPr>
        <w:t>taktirde</w:t>
      </w:r>
      <w:proofErr w:type="gramEnd"/>
      <w:r w:rsidRPr="0050136C">
        <w:rPr>
          <w:rFonts w:asciiTheme="majorHAnsi" w:hAnsiTheme="majorHAnsi" w:cstheme="majorHAnsi"/>
          <w:sz w:val="32"/>
          <w:szCs w:val="32"/>
        </w:rPr>
        <w:t xml:space="preserve"> faydalanabileceklerdir.</w:t>
      </w:r>
    </w:p>
    <w:p w:rsidR="008A6504" w:rsidRDefault="008A6504" w:rsidP="008A6504">
      <w:pPr>
        <w:autoSpaceDE w:val="0"/>
        <w:autoSpaceDN w:val="0"/>
        <w:adjustRightInd w:val="0"/>
        <w:spacing w:line="320" w:lineRule="atLeast"/>
        <w:ind w:left="1560"/>
        <w:jc w:val="both"/>
        <w:rPr>
          <w:rFonts w:asciiTheme="majorHAnsi" w:hAnsiTheme="majorHAnsi" w:cstheme="majorHAnsi"/>
          <w:sz w:val="32"/>
          <w:szCs w:val="32"/>
        </w:rPr>
      </w:pPr>
    </w:p>
    <w:p w:rsidR="008A6504" w:rsidRPr="00C42465" w:rsidRDefault="008A6504" w:rsidP="008A6504">
      <w:pPr>
        <w:keepNext/>
        <w:keepLines/>
        <w:shd w:val="clear" w:color="auto" w:fill="102699" w:themeFill="text2"/>
        <w:ind w:left="1560"/>
        <w:outlineLvl w:val="0"/>
        <w:rPr>
          <w:rFonts w:ascii="Arial Black" w:eastAsiaTheme="majorEastAsia" w:hAnsi="Arial Black" w:cstheme="majorBidi"/>
          <w:bCs/>
          <w:caps/>
          <w:color w:val="FFFFFF" w:themeColor="background1"/>
          <w:spacing w:val="-10"/>
          <w:sz w:val="44"/>
          <w:szCs w:val="32"/>
        </w:rPr>
      </w:pPr>
      <w:r w:rsidRPr="005A44B9">
        <w:rPr>
          <w:rFonts w:ascii="Arial Black" w:eastAsiaTheme="majorEastAsia" w:hAnsi="Arial Black" w:cstheme="majorBidi"/>
          <w:bCs/>
          <w:caps/>
          <w:color w:val="FFFFFF" w:themeColor="background1"/>
          <w:spacing w:val="-10"/>
          <w:sz w:val="44"/>
          <w:szCs w:val="32"/>
        </w:rPr>
        <w:t>b</w:t>
      </w:r>
      <w:r w:rsidRPr="00C42465">
        <w:rPr>
          <w:rFonts w:ascii="Arial Black" w:eastAsiaTheme="majorEastAsia" w:hAnsi="Arial Black" w:cstheme="majorBidi"/>
          <w:bCs/>
          <w:caps/>
          <w:color w:val="FFFFFF" w:themeColor="background1"/>
          <w:spacing w:val="-10"/>
          <w:sz w:val="44"/>
          <w:szCs w:val="32"/>
        </w:rPr>
        <w:t xml:space="preserve">aşvuru </w:t>
      </w:r>
      <w:r>
        <w:rPr>
          <w:rFonts w:ascii="Arial Black" w:eastAsiaTheme="majorEastAsia" w:hAnsi="Arial Black" w:cstheme="majorBidi"/>
          <w:bCs/>
          <w:caps/>
          <w:color w:val="FFFFFF" w:themeColor="background1"/>
          <w:spacing w:val="-10"/>
          <w:sz w:val="44"/>
          <w:szCs w:val="32"/>
        </w:rPr>
        <w:t>tarihi</w:t>
      </w:r>
    </w:p>
    <w:p w:rsidR="008A6504" w:rsidRDefault="008A6504" w:rsidP="008A6504">
      <w:pPr>
        <w:autoSpaceDE w:val="0"/>
        <w:autoSpaceDN w:val="0"/>
        <w:adjustRightInd w:val="0"/>
        <w:spacing w:line="320" w:lineRule="atLeast"/>
        <w:ind w:left="1560"/>
        <w:jc w:val="both"/>
        <w:rPr>
          <w:rFonts w:asciiTheme="majorHAnsi" w:hAnsiTheme="majorHAnsi" w:cstheme="majorHAnsi"/>
          <w:sz w:val="32"/>
          <w:szCs w:val="32"/>
        </w:rPr>
      </w:pPr>
    </w:p>
    <w:p w:rsidR="008A6504" w:rsidRPr="0050136C" w:rsidRDefault="008A6504" w:rsidP="008A6504">
      <w:pPr>
        <w:autoSpaceDE w:val="0"/>
        <w:autoSpaceDN w:val="0"/>
        <w:adjustRightInd w:val="0"/>
        <w:spacing w:line="320" w:lineRule="atLeast"/>
        <w:ind w:left="1560"/>
        <w:jc w:val="both"/>
        <w:rPr>
          <w:rFonts w:asciiTheme="majorHAnsi" w:hAnsiTheme="majorHAnsi" w:cstheme="majorHAnsi"/>
          <w:sz w:val="32"/>
          <w:szCs w:val="32"/>
        </w:rPr>
      </w:pPr>
      <w:r w:rsidRPr="0050136C">
        <w:rPr>
          <w:rFonts w:asciiTheme="majorHAnsi" w:hAnsiTheme="majorHAnsi" w:cstheme="majorHAnsi"/>
          <w:sz w:val="32"/>
          <w:szCs w:val="32"/>
        </w:rPr>
        <w:t xml:space="preserve">Başvuru Tarihleri </w:t>
      </w:r>
      <w:r w:rsidRPr="0050136C">
        <w:rPr>
          <w:rFonts w:asciiTheme="majorHAnsi" w:hAnsiTheme="majorHAnsi" w:cstheme="majorHAnsi"/>
          <w:color w:val="FF0000"/>
          <w:sz w:val="32"/>
          <w:szCs w:val="32"/>
        </w:rPr>
        <w:t xml:space="preserve">1 Mart 2023 ve 8 Mayıs 2023 </w:t>
      </w:r>
      <w:r w:rsidRPr="0050136C">
        <w:rPr>
          <w:rFonts w:asciiTheme="majorHAnsi" w:hAnsiTheme="majorHAnsi" w:cstheme="majorHAnsi"/>
          <w:sz w:val="32"/>
          <w:szCs w:val="32"/>
        </w:rPr>
        <w:t xml:space="preserve">tarihleri arasında e-devlet girişi ile </w:t>
      </w:r>
    </w:p>
    <w:p w:rsidR="008A6504" w:rsidRDefault="008A6504" w:rsidP="008A6504">
      <w:pPr>
        <w:autoSpaceDE w:val="0"/>
        <w:autoSpaceDN w:val="0"/>
        <w:adjustRightInd w:val="0"/>
        <w:spacing w:line="320" w:lineRule="atLeast"/>
        <w:ind w:left="1560"/>
        <w:jc w:val="both"/>
        <w:rPr>
          <w:rFonts w:asciiTheme="majorHAnsi" w:hAnsiTheme="majorHAnsi" w:cstheme="majorHAnsi"/>
          <w:sz w:val="32"/>
          <w:szCs w:val="32"/>
        </w:rPr>
      </w:pPr>
      <w:r w:rsidRPr="00B5351B">
        <w:rPr>
          <w:rFonts w:asciiTheme="majorHAnsi" w:hAnsiTheme="majorHAnsi" w:cstheme="majorHAnsi"/>
          <w:color w:val="0070C0"/>
          <w:sz w:val="32"/>
          <w:szCs w:val="32"/>
          <w:u w:val="single"/>
        </w:rPr>
        <w:t>https://uzmaneller.tarimorman.gov.tr</w:t>
      </w:r>
      <w:r w:rsidRPr="0050136C">
        <w:rPr>
          <w:rFonts w:asciiTheme="majorHAnsi" w:hAnsiTheme="majorHAnsi" w:cstheme="majorHAnsi"/>
          <w:sz w:val="32"/>
          <w:szCs w:val="32"/>
        </w:rPr>
        <w:t xml:space="preserve"> internet adresi üzerinden </w:t>
      </w:r>
      <w:proofErr w:type="gramStart"/>
      <w:r w:rsidRPr="0050136C">
        <w:rPr>
          <w:rFonts w:asciiTheme="majorHAnsi" w:hAnsiTheme="majorHAnsi" w:cstheme="majorHAnsi"/>
          <w:sz w:val="32"/>
          <w:szCs w:val="32"/>
        </w:rPr>
        <w:t>online</w:t>
      </w:r>
      <w:proofErr w:type="gramEnd"/>
      <w:r w:rsidRPr="0050136C">
        <w:rPr>
          <w:rFonts w:asciiTheme="majorHAnsi" w:hAnsiTheme="majorHAnsi" w:cstheme="majorHAnsi"/>
          <w:sz w:val="32"/>
          <w:szCs w:val="32"/>
        </w:rPr>
        <w:t xml:space="preserve"> yapılacaktır.</w:t>
      </w:r>
    </w:p>
    <w:p w:rsidR="008A6504" w:rsidRDefault="008A6504" w:rsidP="008A6504">
      <w:pPr>
        <w:autoSpaceDE w:val="0"/>
        <w:autoSpaceDN w:val="0"/>
        <w:adjustRightInd w:val="0"/>
        <w:spacing w:line="320" w:lineRule="atLeast"/>
        <w:ind w:left="1560"/>
        <w:jc w:val="both"/>
        <w:rPr>
          <w:rFonts w:asciiTheme="majorHAnsi" w:hAnsiTheme="majorHAnsi" w:cstheme="majorHAnsi"/>
          <w:sz w:val="32"/>
          <w:szCs w:val="32"/>
        </w:rPr>
      </w:pPr>
    </w:p>
    <w:p w:rsidR="008A6504" w:rsidRDefault="008A6504" w:rsidP="008A6504">
      <w:pPr>
        <w:autoSpaceDE w:val="0"/>
        <w:autoSpaceDN w:val="0"/>
        <w:adjustRightInd w:val="0"/>
        <w:spacing w:line="320" w:lineRule="atLeast"/>
        <w:ind w:left="1560"/>
        <w:jc w:val="both"/>
        <w:rPr>
          <w:rFonts w:asciiTheme="majorHAnsi" w:hAnsiTheme="majorHAnsi" w:cstheme="majorHAnsi"/>
          <w:sz w:val="32"/>
          <w:szCs w:val="32"/>
        </w:rPr>
      </w:pPr>
    </w:p>
    <w:p w:rsidR="008A6504" w:rsidRDefault="008A6504" w:rsidP="008A6504">
      <w:pPr>
        <w:autoSpaceDE w:val="0"/>
        <w:autoSpaceDN w:val="0"/>
        <w:adjustRightInd w:val="0"/>
        <w:spacing w:line="320" w:lineRule="atLeast"/>
        <w:ind w:left="1560"/>
        <w:jc w:val="both"/>
        <w:rPr>
          <w:rFonts w:asciiTheme="majorHAnsi" w:hAnsiTheme="majorHAnsi" w:cstheme="majorHAnsi"/>
          <w:sz w:val="32"/>
          <w:szCs w:val="32"/>
        </w:rPr>
      </w:pPr>
    </w:p>
    <w:p w:rsidR="008A6504" w:rsidRDefault="008A6504" w:rsidP="008A6504">
      <w:pPr>
        <w:autoSpaceDE w:val="0"/>
        <w:autoSpaceDN w:val="0"/>
        <w:adjustRightInd w:val="0"/>
        <w:spacing w:line="320" w:lineRule="atLeast"/>
        <w:ind w:left="1560"/>
        <w:jc w:val="both"/>
        <w:rPr>
          <w:rFonts w:asciiTheme="majorHAnsi" w:hAnsiTheme="majorHAnsi" w:cstheme="majorHAnsi"/>
          <w:sz w:val="32"/>
          <w:szCs w:val="32"/>
        </w:rPr>
      </w:pPr>
    </w:p>
    <w:p w:rsidR="008A6504" w:rsidRPr="00C42465" w:rsidRDefault="008A6504" w:rsidP="008A6504">
      <w:pPr>
        <w:keepNext/>
        <w:keepLines/>
        <w:shd w:val="clear" w:color="auto" w:fill="102699" w:themeFill="text2"/>
        <w:spacing w:line="240" w:lineRule="auto"/>
        <w:ind w:left="1560"/>
        <w:outlineLvl w:val="0"/>
        <w:rPr>
          <w:rFonts w:ascii="Arial Black" w:eastAsiaTheme="majorEastAsia" w:hAnsi="Arial Black" w:cstheme="majorBidi"/>
          <w:bCs/>
          <w:caps/>
          <w:color w:val="FFFFFF" w:themeColor="background1"/>
          <w:spacing w:val="-10"/>
          <w:sz w:val="44"/>
          <w:szCs w:val="32"/>
        </w:rPr>
      </w:pPr>
      <w:bookmarkStart w:id="0" w:name="_GoBack"/>
      <w:bookmarkEnd w:id="0"/>
      <w:r>
        <w:rPr>
          <w:rFonts w:ascii="Arial Black" w:eastAsiaTheme="majorEastAsia" w:hAnsi="Arial Black" w:cstheme="majorBidi"/>
          <w:bCs/>
          <w:caps/>
          <w:color w:val="FFFFFF" w:themeColor="background1"/>
          <w:spacing w:val="-10"/>
          <w:sz w:val="44"/>
          <w:szCs w:val="32"/>
        </w:rPr>
        <w:t>proje konuları</w:t>
      </w:r>
    </w:p>
    <w:p w:rsidR="008A6504" w:rsidRPr="00B5351B" w:rsidRDefault="008A6504" w:rsidP="008A6504">
      <w:pPr>
        <w:ind w:left="1560"/>
        <w:jc w:val="both"/>
        <w:rPr>
          <w:rFonts w:ascii="Arial" w:eastAsia="Arial Black" w:hAnsi="Arial" w:cs="Arial"/>
          <w:b/>
          <w:sz w:val="32"/>
          <w:szCs w:val="32"/>
          <w:u w:val="single"/>
        </w:rPr>
      </w:pPr>
    </w:p>
    <w:p w:rsidR="008A6504" w:rsidRPr="00B5351B" w:rsidRDefault="008A6504" w:rsidP="008A6504">
      <w:pPr>
        <w:pStyle w:val="metin"/>
        <w:spacing w:before="0" w:beforeAutospacing="0" w:after="0" w:afterAutospacing="0" w:line="240" w:lineRule="atLeast"/>
        <w:ind w:left="1560"/>
        <w:rPr>
          <w:rFonts w:ascii="Arial" w:hAnsi="Arial" w:cs="Arial"/>
          <w:b/>
          <w:color w:val="000000"/>
          <w:sz w:val="32"/>
          <w:szCs w:val="32"/>
          <w:u w:val="single"/>
        </w:rPr>
      </w:pPr>
      <w:r w:rsidRPr="00B5351B">
        <w:rPr>
          <w:rFonts w:ascii="Arial" w:hAnsi="Arial" w:cs="Arial"/>
          <w:b/>
          <w:color w:val="000000"/>
          <w:sz w:val="32"/>
          <w:szCs w:val="32"/>
          <w:u w:val="single"/>
        </w:rPr>
        <w:t>1) Hayvansal üretime yönelik projeler kapsamında;</w:t>
      </w:r>
    </w:p>
    <w:p w:rsidR="008A6504" w:rsidRPr="00B5351B" w:rsidRDefault="008A6504" w:rsidP="008A6504">
      <w:pPr>
        <w:pStyle w:val="metin"/>
        <w:spacing w:before="0" w:beforeAutospacing="0" w:after="0" w:afterAutospacing="0" w:line="240" w:lineRule="atLeast"/>
        <w:ind w:left="1560"/>
        <w:rPr>
          <w:rFonts w:ascii="Arial" w:hAnsi="Arial" w:cs="Arial"/>
          <w:color w:val="000000"/>
          <w:sz w:val="32"/>
          <w:szCs w:val="32"/>
        </w:rPr>
      </w:pPr>
      <w:r w:rsidRPr="00B5351B">
        <w:rPr>
          <w:rFonts w:ascii="Arial" w:hAnsi="Arial" w:cs="Arial"/>
          <w:color w:val="000000"/>
          <w:sz w:val="32"/>
          <w:szCs w:val="32"/>
        </w:rPr>
        <w:t>a) Büyükbaş hayvan yetiştiriciliği ve besiciliği,</w:t>
      </w:r>
    </w:p>
    <w:p w:rsidR="008A6504" w:rsidRPr="00B5351B" w:rsidRDefault="008A6504" w:rsidP="008A6504">
      <w:pPr>
        <w:pStyle w:val="metin"/>
        <w:spacing w:before="0" w:beforeAutospacing="0" w:after="0" w:afterAutospacing="0" w:line="240" w:lineRule="atLeast"/>
        <w:ind w:left="1560"/>
        <w:rPr>
          <w:rFonts w:ascii="Arial" w:hAnsi="Arial" w:cs="Arial"/>
          <w:color w:val="000000"/>
          <w:sz w:val="32"/>
          <w:szCs w:val="32"/>
        </w:rPr>
      </w:pPr>
      <w:r w:rsidRPr="00B5351B">
        <w:rPr>
          <w:rFonts w:ascii="Arial" w:hAnsi="Arial" w:cs="Arial"/>
          <w:color w:val="000000"/>
          <w:sz w:val="32"/>
          <w:szCs w:val="32"/>
        </w:rPr>
        <w:t>b) Küçükbaş hayvan yetiştiriciliği ve besiciliği,</w:t>
      </w:r>
    </w:p>
    <w:p w:rsidR="008A6504" w:rsidRPr="00B5351B" w:rsidRDefault="008A6504" w:rsidP="008A6504">
      <w:pPr>
        <w:pStyle w:val="metin"/>
        <w:spacing w:before="0" w:beforeAutospacing="0" w:after="0" w:afterAutospacing="0" w:line="240" w:lineRule="atLeast"/>
        <w:ind w:left="1560"/>
        <w:rPr>
          <w:rFonts w:ascii="Arial" w:hAnsi="Arial" w:cs="Arial"/>
          <w:color w:val="000000"/>
          <w:sz w:val="32"/>
          <w:szCs w:val="32"/>
        </w:rPr>
      </w:pPr>
      <w:r w:rsidRPr="00B5351B">
        <w:rPr>
          <w:rFonts w:ascii="Arial" w:hAnsi="Arial" w:cs="Arial"/>
          <w:color w:val="000000"/>
          <w:sz w:val="32"/>
          <w:szCs w:val="32"/>
        </w:rPr>
        <w:t>c) Arı yetiştiriciliği ve bal üretimi,</w:t>
      </w:r>
    </w:p>
    <w:p w:rsidR="008A6504" w:rsidRPr="00B5351B" w:rsidRDefault="008A6504" w:rsidP="008A6504">
      <w:pPr>
        <w:pStyle w:val="metin"/>
        <w:spacing w:before="0" w:beforeAutospacing="0" w:after="0" w:afterAutospacing="0" w:line="240" w:lineRule="atLeast"/>
        <w:ind w:left="1560"/>
        <w:rPr>
          <w:rFonts w:ascii="Arial" w:hAnsi="Arial" w:cs="Arial"/>
          <w:color w:val="000000"/>
          <w:sz w:val="32"/>
          <w:szCs w:val="32"/>
        </w:rPr>
      </w:pPr>
      <w:r w:rsidRPr="00B5351B">
        <w:rPr>
          <w:rFonts w:ascii="Arial" w:hAnsi="Arial" w:cs="Arial"/>
          <w:color w:val="000000"/>
          <w:sz w:val="32"/>
          <w:szCs w:val="32"/>
        </w:rPr>
        <w:t>ç)  Ana arı yetiştiriciliği, arı sütü,  polen ve benzeri arı ürünleri üretimi,</w:t>
      </w:r>
    </w:p>
    <w:p w:rsidR="008A6504" w:rsidRPr="00B5351B" w:rsidRDefault="008A6504" w:rsidP="008A6504">
      <w:pPr>
        <w:pStyle w:val="metin"/>
        <w:spacing w:before="0" w:beforeAutospacing="0" w:after="0" w:afterAutospacing="0" w:line="240" w:lineRule="atLeast"/>
        <w:ind w:left="1560"/>
        <w:rPr>
          <w:rFonts w:ascii="Arial" w:hAnsi="Arial" w:cs="Arial"/>
          <w:color w:val="000000"/>
          <w:sz w:val="32"/>
          <w:szCs w:val="32"/>
        </w:rPr>
      </w:pPr>
      <w:r w:rsidRPr="00B5351B">
        <w:rPr>
          <w:rFonts w:ascii="Arial" w:hAnsi="Arial" w:cs="Arial"/>
          <w:color w:val="000000"/>
          <w:sz w:val="32"/>
          <w:szCs w:val="32"/>
        </w:rPr>
        <w:t>d) İpekböceği yetiştiriciliği ve tesis yapımı,</w:t>
      </w:r>
    </w:p>
    <w:p w:rsidR="008A6504" w:rsidRDefault="008A6504" w:rsidP="008A6504">
      <w:pPr>
        <w:pStyle w:val="metin"/>
        <w:spacing w:before="0" w:beforeAutospacing="0" w:after="0" w:afterAutospacing="0" w:line="240" w:lineRule="atLeast"/>
        <w:ind w:left="1560"/>
        <w:rPr>
          <w:rFonts w:ascii="Arial" w:hAnsi="Arial" w:cs="Arial"/>
          <w:color w:val="000000"/>
          <w:sz w:val="32"/>
          <w:szCs w:val="32"/>
        </w:rPr>
      </w:pPr>
      <w:r w:rsidRPr="00B5351B">
        <w:rPr>
          <w:rFonts w:ascii="Arial" w:hAnsi="Arial" w:cs="Arial"/>
          <w:color w:val="000000"/>
          <w:sz w:val="32"/>
          <w:szCs w:val="32"/>
        </w:rPr>
        <w:t xml:space="preserve">e) Midye ve kara salyangozu </w:t>
      </w:r>
      <w:proofErr w:type="spellStart"/>
      <w:r w:rsidRPr="00B5351B">
        <w:rPr>
          <w:rFonts w:ascii="Arial" w:hAnsi="Arial" w:cs="Arial"/>
          <w:color w:val="000000"/>
          <w:sz w:val="32"/>
          <w:szCs w:val="32"/>
        </w:rPr>
        <w:t>entansif</w:t>
      </w:r>
      <w:proofErr w:type="spellEnd"/>
      <w:r w:rsidRPr="00B5351B">
        <w:rPr>
          <w:rFonts w:ascii="Arial" w:hAnsi="Arial" w:cs="Arial"/>
          <w:color w:val="000000"/>
          <w:sz w:val="32"/>
          <w:szCs w:val="32"/>
        </w:rPr>
        <w:t xml:space="preserve"> üretim tesisi,</w:t>
      </w:r>
    </w:p>
    <w:p w:rsidR="008A6504" w:rsidRPr="00B5351B" w:rsidRDefault="008A6504" w:rsidP="008A6504">
      <w:pPr>
        <w:pStyle w:val="metin"/>
        <w:spacing w:before="0" w:beforeAutospacing="0" w:after="0" w:afterAutospacing="0" w:line="240" w:lineRule="atLeast"/>
        <w:ind w:left="1560"/>
        <w:rPr>
          <w:rFonts w:ascii="Arial" w:hAnsi="Arial" w:cs="Arial"/>
          <w:color w:val="000000"/>
          <w:sz w:val="32"/>
          <w:szCs w:val="32"/>
        </w:rPr>
      </w:pPr>
    </w:p>
    <w:p w:rsidR="008A6504" w:rsidRPr="00B5351B" w:rsidRDefault="008A6504" w:rsidP="008A6504">
      <w:pPr>
        <w:pStyle w:val="metin"/>
        <w:spacing w:before="0" w:beforeAutospacing="0" w:after="0" w:afterAutospacing="0" w:line="240" w:lineRule="atLeast"/>
        <w:ind w:left="1560"/>
        <w:jc w:val="both"/>
        <w:rPr>
          <w:rFonts w:ascii="Arial" w:hAnsi="Arial" w:cs="Arial"/>
          <w:b/>
          <w:color w:val="000000"/>
          <w:sz w:val="32"/>
          <w:szCs w:val="32"/>
          <w:u w:val="single"/>
        </w:rPr>
      </w:pPr>
      <w:r w:rsidRPr="00B5351B">
        <w:rPr>
          <w:rFonts w:ascii="Arial" w:hAnsi="Arial" w:cs="Arial"/>
          <w:b/>
          <w:color w:val="000000"/>
          <w:sz w:val="32"/>
          <w:szCs w:val="32"/>
          <w:u w:val="single"/>
        </w:rPr>
        <w:t>2) Bitkisel üretime yönelik projeler kapsamında;</w:t>
      </w:r>
    </w:p>
    <w:p w:rsidR="008A6504" w:rsidRPr="00B5351B" w:rsidRDefault="008A6504" w:rsidP="008A6504">
      <w:pPr>
        <w:pStyle w:val="metin"/>
        <w:spacing w:before="0" w:beforeAutospacing="0" w:after="0" w:afterAutospacing="0" w:line="240" w:lineRule="atLeast"/>
        <w:ind w:left="1560"/>
        <w:rPr>
          <w:rFonts w:ascii="Arial" w:hAnsi="Arial" w:cs="Arial"/>
          <w:color w:val="000000"/>
          <w:sz w:val="32"/>
          <w:szCs w:val="32"/>
        </w:rPr>
      </w:pPr>
      <w:r w:rsidRPr="00B5351B">
        <w:rPr>
          <w:rFonts w:ascii="Arial" w:hAnsi="Arial" w:cs="Arial"/>
          <w:color w:val="000000"/>
          <w:sz w:val="32"/>
          <w:szCs w:val="32"/>
        </w:rPr>
        <w:t>a) Kapama meyve bahçesi tesisi,</w:t>
      </w:r>
    </w:p>
    <w:p w:rsidR="008A6504" w:rsidRPr="00B5351B" w:rsidRDefault="008A6504" w:rsidP="008A6504">
      <w:pPr>
        <w:pStyle w:val="metin"/>
        <w:spacing w:before="0" w:beforeAutospacing="0" w:after="0" w:afterAutospacing="0" w:line="240" w:lineRule="atLeast"/>
        <w:ind w:left="1560"/>
        <w:rPr>
          <w:rFonts w:ascii="Arial" w:hAnsi="Arial" w:cs="Arial"/>
          <w:color w:val="000000"/>
          <w:sz w:val="32"/>
          <w:szCs w:val="32"/>
        </w:rPr>
      </w:pPr>
      <w:r w:rsidRPr="00B5351B">
        <w:rPr>
          <w:rFonts w:ascii="Arial" w:hAnsi="Arial" w:cs="Arial"/>
          <w:color w:val="000000"/>
          <w:sz w:val="32"/>
          <w:szCs w:val="32"/>
        </w:rPr>
        <w:t>b) Fide, fidan, yetiştiriciliği,</w:t>
      </w:r>
    </w:p>
    <w:p w:rsidR="008A6504" w:rsidRPr="00B5351B" w:rsidRDefault="008A6504" w:rsidP="008A6504">
      <w:pPr>
        <w:pStyle w:val="metin"/>
        <w:spacing w:before="0" w:beforeAutospacing="0" w:after="0" w:afterAutospacing="0" w:line="240" w:lineRule="atLeast"/>
        <w:ind w:left="1560"/>
        <w:rPr>
          <w:rFonts w:ascii="Arial" w:hAnsi="Arial" w:cs="Arial"/>
          <w:color w:val="000000"/>
          <w:sz w:val="32"/>
          <w:szCs w:val="32"/>
        </w:rPr>
      </w:pPr>
      <w:r w:rsidRPr="00B5351B">
        <w:rPr>
          <w:rFonts w:ascii="Arial" w:hAnsi="Arial" w:cs="Arial"/>
          <w:color w:val="000000"/>
          <w:sz w:val="32"/>
          <w:szCs w:val="32"/>
        </w:rPr>
        <w:t>c) İç ve dış mekân süs bitkisi yetiştiriciliği,</w:t>
      </w:r>
    </w:p>
    <w:p w:rsidR="008A6504" w:rsidRPr="00B5351B" w:rsidRDefault="008A6504" w:rsidP="008A6504">
      <w:pPr>
        <w:pStyle w:val="metin"/>
        <w:spacing w:before="0" w:beforeAutospacing="0" w:after="0" w:afterAutospacing="0" w:line="240" w:lineRule="atLeast"/>
        <w:ind w:left="1560"/>
        <w:rPr>
          <w:rFonts w:ascii="Arial" w:hAnsi="Arial" w:cs="Arial"/>
          <w:color w:val="000000"/>
          <w:sz w:val="32"/>
          <w:szCs w:val="32"/>
        </w:rPr>
      </w:pPr>
      <w:r w:rsidRPr="00B5351B">
        <w:rPr>
          <w:rFonts w:ascii="Arial" w:hAnsi="Arial" w:cs="Arial"/>
          <w:color w:val="000000"/>
          <w:sz w:val="32"/>
          <w:szCs w:val="32"/>
        </w:rPr>
        <w:t>ç) Kontrollü örtü altı yetiştiriciliği,</w:t>
      </w:r>
    </w:p>
    <w:p w:rsidR="008A6504" w:rsidRPr="00B5351B" w:rsidRDefault="008A6504" w:rsidP="008A6504">
      <w:pPr>
        <w:pStyle w:val="metin"/>
        <w:spacing w:before="0" w:beforeAutospacing="0" w:after="0" w:afterAutospacing="0" w:line="240" w:lineRule="atLeast"/>
        <w:ind w:left="1560"/>
        <w:rPr>
          <w:rFonts w:ascii="Arial" w:hAnsi="Arial" w:cs="Arial"/>
          <w:color w:val="000000"/>
          <w:sz w:val="32"/>
          <w:szCs w:val="32"/>
        </w:rPr>
      </w:pPr>
      <w:r w:rsidRPr="00B5351B">
        <w:rPr>
          <w:rFonts w:ascii="Arial" w:hAnsi="Arial" w:cs="Arial"/>
          <w:color w:val="000000"/>
          <w:sz w:val="32"/>
          <w:szCs w:val="32"/>
        </w:rPr>
        <w:t>d) Kültür mantarı üretimi ve tesis yapımı,</w:t>
      </w:r>
    </w:p>
    <w:p w:rsidR="008A6504" w:rsidRPr="00B5351B" w:rsidRDefault="008A6504" w:rsidP="008A6504">
      <w:pPr>
        <w:pStyle w:val="metin"/>
        <w:spacing w:before="0" w:beforeAutospacing="0" w:after="0" w:afterAutospacing="0" w:line="240" w:lineRule="atLeast"/>
        <w:ind w:left="1560"/>
        <w:rPr>
          <w:rFonts w:ascii="Arial" w:hAnsi="Arial" w:cs="Arial"/>
          <w:color w:val="000000"/>
          <w:sz w:val="32"/>
          <w:szCs w:val="32"/>
        </w:rPr>
      </w:pPr>
      <w:r w:rsidRPr="00B5351B">
        <w:rPr>
          <w:rFonts w:ascii="Arial" w:hAnsi="Arial" w:cs="Arial"/>
          <w:color w:val="000000"/>
          <w:sz w:val="32"/>
          <w:szCs w:val="32"/>
        </w:rPr>
        <w:t xml:space="preserve">e) Organik ve </w:t>
      </w:r>
      <w:proofErr w:type="spellStart"/>
      <w:r w:rsidRPr="00B5351B">
        <w:rPr>
          <w:rFonts w:ascii="Arial" w:hAnsi="Arial" w:cs="Arial"/>
          <w:color w:val="000000"/>
          <w:sz w:val="32"/>
          <w:szCs w:val="32"/>
        </w:rPr>
        <w:t>organomineral</w:t>
      </w:r>
      <w:proofErr w:type="spellEnd"/>
      <w:r w:rsidRPr="00B5351B">
        <w:rPr>
          <w:rFonts w:ascii="Arial" w:hAnsi="Arial" w:cs="Arial"/>
          <w:color w:val="000000"/>
          <w:sz w:val="32"/>
          <w:szCs w:val="32"/>
        </w:rPr>
        <w:t xml:space="preserve"> gübre üretim tesisleri</w:t>
      </w:r>
    </w:p>
    <w:p w:rsidR="008A6504" w:rsidRDefault="008A6504" w:rsidP="008A6504">
      <w:pPr>
        <w:pStyle w:val="metin"/>
        <w:spacing w:before="0" w:beforeAutospacing="0" w:after="0" w:afterAutospacing="0" w:line="240" w:lineRule="atLeast"/>
        <w:ind w:left="1560"/>
        <w:rPr>
          <w:rFonts w:ascii="Arial" w:hAnsi="Arial" w:cs="Arial"/>
          <w:color w:val="000000"/>
          <w:sz w:val="32"/>
          <w:szCs w:val="32"/>
        </w:rPr>
      </w:pPr>
      <w:r w:rsidRPr="00B5351B">
        <w:rPr>
          <w:rFonts w:ascii="Arial" w:hAnsi="Arial" w:cs="Arial"/>
          <w:color w:val="000000"/>
          <w:sz w:val="32"/>
          <w:szCs w:val="32"/>
        </w:rPr>
        <w:t xml:space="preserve">f) Bitkisel üretimde zararlı organizmalar ile mücadelede kullanılan biyolojik veya </w:t>
      </w:r>
      <w:proofErr w:type="spellStart"/>
      <w:r w:rsidRPr="00B5351B">
        <w:rPr>
          <w:rFonts w:ascii="Arial" w:hAnsi="Arial" w:cs="Arial"/>
          <w:color w:val="000000"/>
          <w:sz w:val="32"/>
          <w:szCs w:val="32"/>
        </w:rPr>
        <w:t>biyoteknik</w:t>
      </w:r>
      <w:proofErr w:type="spellEnd"/>
      <w:r w:rsidRPr="00B5351B">
        <w:rPr>
          <w:rFonts w:ascii="Arial" w:hAnsi="Arial" w:cs="Arial"/>
          <w:color w:val="000000"/>
          <w:sz w:val="32"/>
          <w:szCs w:val="32"/>
        </w:rPr>
        <w:t xml:space="preserve"> mücadele ürünlerine yönelik üretim projeleri,</w:t>
      </w:r>
    </w:p>
    <w:p w:rsidR="008A6504" w:rsidRPr="00B5351B" w:rsidRDefault="008A6504" w:rsidP="008A6504">
      <w:pPr>
        <w:pStyle w:val="metin"/>
        <w:spacing w:before="0" w:beforeAutospacing="0" w:after="0" w:afterAutospacing="0" w:line="240" w:lineRule="atLeast"/>
        <w:ind w:left="1560"/>
        <w:rPr>
          <w:rFonts w:ascii="Arial" w:hAnsi="Arial" w:cs="Arial"/>
          <w:color w:val="000000"/>
          <w:sz w:val="32"/>
          <w:szCs w:val="32"/>
        </w:rPr>
      </w:pPr>
    </w:p>
    <w:p w:rsidR="008A6504" w:rsidRPr="00B5351B" w:rsidRDefault="008A6504" w:rsidP="008A6504">
      <w:pPr>
        <w:pStyle w:val="metin"/>
        <w:spacing w:before="0" w:beforeAutospacing="0" w:after="0" w:afterAutospacing="0" w:line="240" w:lineRule="atLeast"/>
        <w:ind w:left="1560"/>
        <w:jc w:val="both"/>
        <w:rPr>
          <w:rFonts w:ascii="Arial" w:hAnsi="Arial" w:cs="Arial"/>
          <w:color w:val="000000"/>
          <w:sz w:val="32"/>
          <w:szCs w:val="32"/>
        </w:rPr>
      </w:pPr>
      <w:r w:rsidRPr="00B5351B">
        <w:rPr>
          <w:rFonts w:ascii="Arial" w:hAnsi="Arial" w:cs="Arial"/>
          <w:b/>
          <w:color w:val="000000"/>
          <w:sz w:val="32"/>
          <w:szCs w:val="32"/>
          <w:u w:val="single"/>
        </w:rPr>
        <w:t>3) Su ürünleri üretimine yönelik Projeler</w:t>
      </w:r>
      <w:r w:rsidRPr="00B5351B">
        <w:rPr>
          <w:rFonts w:ascii="Arial" w:hAnsi="Arial" w:cs="Arial"/>
          <w:color w:val="000000"/>
          <w:sz w:val="32"/>
          <w:szCs w:val="32"/>
        </w:rPr>
        <w:t xml:space="preserve"> (Maksimum üretim kapasitesi 29 ton/yılı aşmaması koşuluyla) </w:t>
      </w:r>
    </w:p>
    <w:p w:rsidR="008A6504" w:rsidRPr="00B5351B" w:rsidRDefault="008A6504" w:rsidP="008A6504">
      <w:pPr>
        <w:pStyle w:val="metin"/>
        <w:spacing w:before="0" w:beforeAutospacing="0" w:after="0" w:afterAutospacing="0" w:line="240" w:lineRule="atLeast"/>
        <w:ind w:left="1560"/>
        <w:rPr>
          <w:rFonts w:ascii="Arial" w:hAnsi="Arial" w:cs="Arial"/>
          <w:color w:val="000000"/>
          <w:sz w:val="32"/>
          <w:szCs w:val="32"/>
        </w:rPr>
      </w:pPr>
      <w:r w:rsidRPr="00B5351B">
        <w:rPr>
          <w:rFonts w:ascii="Arial" w:hAnsi="Arial" w:cs="Arial"/>
          <w:color w:val="000000"/>
          <w:sz w:val="32"/>
          <w:szCs w:val="32"/>
        </w:rPr>
        <w:t xml:space="preserve">a) Alabalık, yayın balığı, sazan, mersin balığı, </w:t>
      </w:r>
      <w:proofErr w:type="spellStart"/>
      <w:r w:rsidRPr="00B5351B">
        <w:rPr>
          <w:rFonts w:ascii="Arial" w:hAnsi="Arial" w:cs="Arial"/>
          <w:color w:val="000000"/>
          <w:sz w:val="32"/>
          <w:szCs w:val="32"/>
        </w:rPr>
        <w:t>tilapya</w:t>
      </w:r>
      <w:proofErr w:type="spellEnd"/>
      <w:r w:rsidRPr="00B5351B">
        <w:rPr>
          <w:rFonts w:ascii="Arial" w:hAnsi="Arial" w:cs="Arial"/>
          <w:color w:val="000000"/>
          <w:sz w:val="32"/>
          <w:szCs w:val="32"/>
        </w:rPr>
        <w:t xml:space="preserve">, karabalık </w:t>
      </w:r>
      <w:proofErr w:type="spellStart"/>
      <w:r w:rsidRPr="00B5351B">
        <w:rPr>
          <w:rFonts w:ascii="Arial" w:hAnsi="Arial" w:cs="Arial"/>
          <w:color w:val="000000"/>
          <w:sz w:val="32"/>
          <w:szCs w:val="32"/>
        </w:rPr>
        <w:t>entansif</w:t>
      </w:r>
      <w:proofErr w:type="spellEnd"/>
      <w:r w:rsidRPr="00B5351B">
        <w:rPr>
          <w:rFonts w:ascii="Arial" w:hAnsi="Arial" w:cs="Arial"/>
          <w:color w:val="000000"/>
          <w:sz w:val="32"/>
          <w:szCs w:val="32"/>
        </w:rPr>
        <w:t xml:space="preserve"> üretim tesisleri ve/veya kuluçkahaneleri,</w:t>
      </w:r>
    </w:p>
    <w:p w:rsidR="008A6504" w:rsidRDefault="008A6504" w:rsidP="008A6504">
      <w:pPr>
        <w:ind w:left="1560"/>
        <w:rPr>
          <w:rFonts w:ascii="Arial" w:eastAsia="Times New Roman" w:hAnsi="Arial" w:cs="Arial"/>
          <w:color w:val="000000"/>
          <w:sz w:val="32"/>
          <w:szCs w:val="32"/>
          <w:lang w:eastAsia="tr-TR"/>
        </w:rPr>
      </w:pPr>
      <w:r w:rsidRPr="00B5351B">
        <w:rPr>
          <w:rFonts w:ascii="Arial" w:eastAsia="Times New Roman" w:hAnsi="Arial" w:cs="Arial"/>
          <w:color w:val="000000"/>
          <w:sz w:val="32"/>
          <w:szCs w:val="32"/>
          <w:lang w:eastAsia="tr-TR"/>
        </w:rPr>
        <w:t xml:space="preserve">b) Midye, ıstakoz ve kara salyangozu </w:t>
      </w:r>
      <w:proofErr w:type="spellStart"/>
      <w:r w:rsidRPr="00B5351B">
        <w:rPr>
          <w:rFonts w:ascii="Arial" w:eastAsia="Times New Roman" w:hAnsi="Arial" w:cs="Arial"/>
          <w:color w:val="000000"/>
          <w:sz w:val="32"/>
          <w:szCs w:val="32"/>
          <w:lang w:eastAsia="tr-TR"/>
        </w:rPr>
        <w:t>entansif</w:t>
      </w:r>
      <w:proofErr w:type="spellEnd"/>
      <w:r w:rsidRPr="00B5351B">
        <w:rPr>
          <w:rFonts w:ascii="Arial" w:eastAsia="Times New Roman" w:hAnsi="Arial" w:cs="Arial"/>
          <w:color w:val="000000"/>
          <w:sz w:val="32"/>
          <w:szCs w:val="32"/>
          <w:lang w:eastAsia="tr-TR"/>
        </w:rPr>
        <w:t xml:space="preserve"> üretim tesisi </w:t>
      </w:r>
    </w:p>
    <w:p w:rsidR="008A6504" w:rsidRPr="00B5351B" w:rsidRDefault="008A6504" w:rsidP="008A6504">
      <w:pPr>
        <w:ind w:left="1560"/>
        <w:rPr>
          <w:rFonts w:ascii="Arial" w:eastAsia="Times New Roman" w:hAnsi="Arial" w:cs="Arial"/>
          <w:color w:val="000000"/>
          <w:sz w:val="32"/>
          <w:szCs w:val="32"/>
          <w:lang w:eastAsia="tr-TR"/>
        </w:rPr>
      </w:pPr>
    </w:p>
    <w:p w:rsidR="008A6504" w:rsidRDefault="008A6504" w:rsidP="008A6504">
      <w:pPr>
        <w:pStyle w:val="metin"/>
        <w:spacing w:before="0" w:beforeAutospacing="0" w:after="0" w:afterAutospacing="0" w:line="240" w:lineRule="atLeast"/>
        <w:ind w:left="1560"/>
        <w:jc w:val="both"/>
        <w:rPr>
          <w:rFonts w:ascii="Arial" w:hAnsi="Arial" w:cs="Arial"/>
          <w:b/>
          <w:color w:val="000000"/>
          <w:sz w:val="32"/>
          <w:szCs w:val="32"/>
          <w:u w:val="single"/>
        </w:rPr>
      </w:pPr>
      <w:r w:rsidRPr="00B5351B">
        <w:rPr>
          <w:rFonts w:ascii="Arial" w:hAnsi="Arial" w:cs="Arial"/>
          <w:b/>
          <w:color w:val="000000"/>
          <w:sz w:val="32"/>
          <w:szCs w:val="32"/>
          <w:u w:val="single"/>
        </w:rPr>
        <w:t>4) Coğrafi işaretli ürün ve geleneksel ürün üretimine yönelik projeler</w:t>
      </w:r>
    </w:p>
    <w:p w:rsidR="008A6504" w:rsidRPr="00B5351B" w:rsidRDefault="008A6504" w:rsidP="008A6504">
      <w:pPr>
        <w:pStyle w:val="metin"/>
        <w:spacing w:before="0" w:beforeAutospacing="0" w:after="0" w:afterAutospacing="0" w:line="240" w:lineRule="atLeast"/>
        <w:ind w:left="1560"/>
        <w:jc w:val="both"/>
        <w:rPr>
          <w:rFonts w:ascii="Arial" w:hAnsi="Arial" w:cs="Arial"/>
          <w:b/>
          <w:color w:val="000000"/>
          <w:sz w:val="32"/>
          <w:szCs w:val="32"/>
          <w:u w:val="single"/>
        </w:rPr>
      </w:pPr>
    </w:p>
    <w:p w:rsidR="008A6504" w:rsidRPr="00B5351B" w:rsidRDefault="008A6504" w:rsidP="008A6504">
      <w:pPr>
        <w:pStyle w:val="metin"/>
        <w:spacing w:before="0" w:beforeAutospacing="0" w:after="0" w:afterAutospacing="0" w:line="240" w:lineRule="atLeast"/>
        <w:ind w:left="1560"/>
        <w:jc w:val="both"/>
        <w:rPr>
          <w:rFonts w:ascii="Arial" w:hAnsi="Arial" w:cs="Arial"/>
          <w:b/>
          <w:color w:val="000000"/>
          <w:sz w:val="32"/>
          <w:szCs w:val="32"/>
          <w:u w:val="single"/>
        </w:rPr>
        <w:sectPr w:rsidR="008A6504" w:rsidRPr="00B5351B" w:rsidSect="008A6504">
          <w:type w:val="continuous"/>
          <w:pgSz w:w="16838" w:h="23811" w:code="8"/>
          <w:pgMar w:top="851" w:right="1529" w:bottom="142" w:left="720" w:header="142" w:footer="709" w:gutter="0"/>
          <w:cols w:space="708"/>
          <w:docGrid w:linePitch="360"/>
        </w:sectPr>
      </w:pPr>
      <w:r w:rsidRPr="00B5351B">
        <w:rPr>
          <w:rFonts w:ascii="Arial" w:hAnsi="Arial" w:cs="Arial"/>
          <w:b/>
          <w:color w:val="000000"/>
          <w:sz w:val="32"/>
          <w:szCs w:val="32"/>
          <w:u w:val="single"/>
        </w:rPr>
        <w:t>5) Yukarıda belirtilen ve üretimi yapılan ürünlerin işlenmesi, paketlenmesi ve depolanmasına yönelik projeler destek kapsamındadır.</w:t>
      </w:r>
    </w:p>
    <w:p w:rsidR="008A6504" w:rsidRDefault="008A6504" w:rsidP="008A6504">
      <w:pPr>
        <w:pStyle w:val="Bykmetin"/>
        <w:spacing w:after="0"/>
        <w:rPr>
          <w:rFonts w:ascii="Bahnschrift" w:hAnsi="Bahnschrift" w:cs="Times New Roman"/>
          <w:b w:val="0"/>
          <w:color w:val="FF0000"/>
          <w:sz w:val="36"/>
        </w:rPr>
      </w:pPr>
    </w:p>
    <w:p w:rsidR="008A6504" w:rsidRDefault="008A6504" w:rsidP="008A6504">
      <w:pPr>
        <w:pStyle w:val="Bykmetin"/>
        <w:spacing w:after="0"/>
        <w:rPr>
          <w:rFonts w:ascii="Bahnschrift" w:hAnsi="Bahnschrift" w:cs="Times New Roman"/>
          <w:b w:val="0"/>
          <w:color w:val="FF0000"/>
          <w:sz w:val="36"/>
        </w:rPr>
      </w:pPr>
    </w:p>
    <w:p w:rsidR="008A6504" w:rsidRDefault="008A6504" w:rsidP="008A6504">
      <w:pPr>
        <w:pStyle w:val="Bykmetin"/>
        <w:spacing w:after="0"/>
        <w:rPr>
          <w:rFonts w:ascii="Bahnschrift" w:hAnsi="Bahnschrift" w:cs="Times New Roman"/>
          <w:b w:val="0"/>
          <w:color w:val="FF0000"/>
          <w:sz w:val="36"/>
        </w:rPr>
      </w:pPr>
    </w:p>
    <w:p w:rsidR="008A6504" w:rsidRDefault="008A6504" w:rsidP="008A6504">
      <w:pPr>
        <w:pStyle w:val="Bykmetin"/>
        <w:spacing w:after="0"/>
        <w:rPr>
          <w:rFonts w:ascii="Bahnschrift" w:hAnsi="Bahnschrift" w:cs="Times New Roman"/>
          <w:b w:val="0"/>
          <w:color w:val="FF0000"/>
          <w:sz w:val="36"/>
        </w:rPr>
      </w:pPr>
    </w:p>
    <w:sectPr w:rsidR="008A6504" w:rsidSect="008A6504">
      <w:type w:val="continuous"/>
      <w:pgSz w:w="16838" w:h="23811" w:code="8"/>
      <w:pgMar w:top="851" w:right="1529" w:bottom="426" w:left="851" w:header="706" w:footer="70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4367" w:rsidRDefault="008B4367" w:rsidP="00F4689D">
      <w:r>
        <w:separator/>
      </w:r>
    </w:p>
  </w:endnote>
  <w:endnote w:type="continuationSeparator" w:id="0">
    <w:p w:rsidR="008B4367" w:rsidRDefault="008B4367" w:rsidP="00F468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Bahnschrift">
    <w:panose1 w:val="020B0502040204020203"/>
    <w:charset w:val="A2"/>
    <w:family w:val="swiss"/>
    <w:pitch w:val="variable"/>
    <w:sig w:usb0="A00002C7" w:usb1="00000002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4367" w:rsidRDefault="008B4367" w:rsidP="00F4689D">
      <w:r>
        <w:separator/>
      </w:r>
    </w:p>
  </w:footnote>
  <w:footnote w:type="continuationSeparator" w:id="0">
    <w:p w:rsidR="008B4367" w:rsidRDefault="008B4367" w:rsidP="00F468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00D075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F"/>
    <w:multiLevelType w:val="singleLevel"/>
    <w:tmpl w:val="38A2165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0B3F2815"/>
    <w:multiLevelType w:val="hybridMultilevel"/>
    <w:tmpl w:val="CB1230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80681A"/>
    <w:multiLevelType w:val="hybridMultilevel"/>
    <w:tmpl w:val="1838624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F39364C"/>
    <w:multiLevelType w:val="hybridMultilevel"/>
    <w:tmpl w:val="A02EB36E"/>
    <w:lvl w:ilvl="0" w:tplc="B1F45EBE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7A5E9F"/>
    <w:multiLevelType w:val="hybridMultilevel"/>
    <w:tmpl w:val="ABBA6B98"/>
    <w:lvl w:ilvl="0" w:tplc="B1F45EBE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C87583"/>
    <w:multiLevelType w:val="hybridMultilevel"/>
    <w:tmpl w:val="0E38E5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E80396"/>
    <w:multiLevelType w:val="multilevel"/>
    <w:tmpl w:val="15281772"/>
    <w:lvl w:ilvl="0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  <w:b w:val="0"/>
        <w:i w:val="0"/>
        <w:color w:val="102699" w:themeColor="accen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0D2F0C"/>
    <w:multiLevelType w:val="hybridMultilevel"/>
    <w:tmpl w:val="1C5AEA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6010AC"/>
    <w:multiLevelType w:val="hybridMultilevel"/>
    <w:tmpl w:val="8AAED2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601931"/>
    <w:multiLevelType w:val="hybridMultilevel"/>
    <w:tmpl w:val="B26087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BF4697"/>
    <w:multiLevelType w:val="hybridMultilevel"/>
    <w:tmpl w:val="80A0DE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6D2F15"/>
    <w:multiLevelType w:val="hybridMultilevel"/>
    <w:tmpl w:val="0692811E"/>
    <w:lvl w:ilvl="0" w:tplc="B1F45EBE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C13B97"/>
    <w:multiLevelType w:val="hybridMultilevel"/>
    <w:tmpl w:val="2460C2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D25B32"/>
    <w:multiLevelType w:val="hybridMultilevel"/>
    <w:tmpl w:val="C42EC332"/>
    <w:lvl w:ilvl="0" w:tplc="B1F45EBE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E21765"/>
    <w:multiLevelType w:val="hybridMultilevel"/>
    <w:tmpl w:val="577A79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5734AE"/>
    <w:multiLevelType w:val="hybridMultilevel"/>
    <w:tmpl w:val="49FCB5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F84075"/>
    <w:multiLevelType w:val="hybridMultilevel"/>
    <w:tmpl w:val="003654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290C35"/>
    <w:multiLevelType w:val="hybridMultilevel"/>
    <w:tmpl w:val="DA603B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883FE8"/>
    <w:multiLevelType w:val="hybridMultilevel"/>
    <w:tmpl w:val="46FC9AEA"/>
    <w:lvl w:ilvl="0" w:tplc="041F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0" w15:restartNumberingAfterBreak="0">
    <w:nsid w:val="558809AA"/>
    <w:multiLevelType w:val="hybridMultilevel"/>
    <w:tmpl w:val="CA247B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E443A4"/>
    <w:multiLevelType w:val="hybridMultilevel"/>
    <w:tmpl w:val="74381E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0835BD"/>
    <w:multiLevelType w:val="hybridMultilevel"/>
    <w:tmpl w:val="AD065A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22E528C"/>
    <w:multiLevelType w:val="hybridMultilevel"/>
    <w:tmpl w:val="4C82707A"/>
    <w:lvl w:ilvl="0" w:tplc="041F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4" w15:restartNumberingAfterBreak="0">
    <w:nsid w:val="62AC243D"/>
    <w:multiLevelType w:val="hybridMultilevel"/>
    <w:tmpl w:val="F3BCF64C"/>
    <w:lvl w:ilvl="0" w:tplc="B1F45EBE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8210D6"/>
    <w:multiLevelType w:val="hybridMultilevel"/>
    <w:tmpl w:val="47E6D2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577F7B"/>
    <w:multiLevelType w:val="hybridMultilevel"/>
    <w:tmpl w:val="AB3EF9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FB09CC"/>
    <w:multiLevelType w:val="hybridMultilevel"/>
    <w:tmpl w:val="A1CA6584"/>
    <w:lvl w:ilvl="0" w:tplc="E8E05B1C">
      <w:start w:val="1"/>
      <w:numFmt w:val="lowerLetter"/>
      <w:lvlText w:val="%1)"/>
      <w:lvlJc w:val="left"/>
      <w:pPr>
        <w:ind w:left="-6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654" w:hanging="360"/>
      </w:pPr>
    </w:lvl>
    <w:lvl w:ilvl="2" w:tplc="041F001B" w:tentative="1">
      <w:start w:val="1"/>
      <w:numFmt w:val="lowerRoman"/>
      <w:lvlText w:val="%3."/>
      <w:lvlJc w:val="right"/>
      <w:pPr>
        <w:ind w:left="1374" w:hanging="180"/>
      </w:pPr>
    </w:lvl>
    <w:lvl w:ilvl="3" w:tplc="041F000F" w:tentative="1">
      <w:start w:val="1"/>
      <w:numFmt w:val="decimal"/>
      <w:lvlText w:val="%4."/>
      <w:lvlJc w:val="left"/>
      <w:pPr>
        <w:ind w:left="2094" w:hanging="360"/>
      </w:pPr>
    </w:lvl>
    <w:lvl w:ilvl="4" w:tplc="041F0019" w:tentative="1">
      <w:start w:val="1"/>
      <w:numFmt w:val="lowerLetter"/>
      <w:lvlText w:val="%5."/>
      <w:lvlJc w:val="left"/>
      <w:pPr>
        <w:ind w:left="2814" w:hanging="360"/>
      </w:pPr>
    </w:lvl>
    <w:lvl w:ilvl="5" w:tplc="041F001B" w:tentative="1">
      <w:start w:val="1"/>
      <w:numFmt w:val="lowerRoman"/>
      <w:lvlText w:val="%6."/>
      <w:lvlJc w:val="right"/>
      <w:pPr>
        <w:ind w:left="3534" w:hanging="180"/>
      </w:pPr>
    </w:lvl>
    <w:lvl w:ilvl="6" w:tplc="041F000F" w:tentative="1">
      <w:start w:val="1"/>
      <w:numFmt w:val="decimal"/>
      <w:lvlText w:val="%7."/>
      <w:lvlJc w:val="left"/>
      <w:pPr>
        <w:ind w:left="4254" w:hanging="360"/>
      </w:pPr>
    </w:lvl>
    <w:lvl w:ilvl="7" w:tplc="041F0019" w:tentative="1">
      <w:start w:val="1"/>
      <w:numFmt w:val="lowerLetter"/>
      <w:lvlText w:val="%8."/>
      <w:lvlJc w:val="left"/>
      <w:pPr>
        <w:ind w:left="4974" w:hanging="360"/>
      </w:pPr>
    </w:lvl>
    <w:lvl w:ilvl="8" w:tplc="041F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28" w15:restartNumberingAfterBreak="0">
    <w:nsid w:val="764E69A8"/>
    <w:multiLevelType w:val="hybridMultilevel"/>
    <w:tmpl w:val="1CD6B2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940703"/>
    <w:multiLevelType w:val="hybridMultilevel"/>
    <w:tmpl w:val="74AA24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3627CA"/>
    <w:multiLevelType w:val="hybridMultilevel"/>
    <w:tmpl w:val="D6D67762"/>
    <w:lvl w:ilvl="0" w:tplc="E7DA3D52">
      <w:start w:val="1"/>
      <w:numFmt w:val="lowerLetter"/>
      <w:lvlText w:val="%1)"/>
      <w:lvlJc w:val="left"/>
      <w:pPr>
        <w:ind w:left="720" w:hanging="360"/>
      </w:pPr>
      <w:rPr>
        <w:rFonts w:hint="default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D9D31A7"/>
    <w:multiLevelType w:val="hybridMultilevel"/>
    <w:tmpl w:val="15281772"/>
    <w:lvl w:ilvl="0" w:tplc="2C38AF84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  <w:b w:val="0"/>
        <w:i w:val="0"/>
        <w:color w:val="102699" w:themeColor="accen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CD270F"/>
    <w:multiLevelType w:val="hybridMultilevel"/>
    <w:tmpl w:val="601CAE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8"/>
  </w:num>
  <w:num w:numId="3">
    <w:abstractNumId w:val="18"/>
  </w:num>
  <w:num w:numId="4">
    <w:abstractNumId w:val="21"/>
  </w:num>
  <w:num w:numId="5">
    <w:abstractNumId w:val="10"/>
  </w:num>
  <w:num w:numId="6">
    <w:abstractNumId w:val="13"/>
  </w:num>
  <w:num w:numId="7">
    <w:abstractNumId w:val="16"/>
  </w:num>
  <w:num w:numId="8">
    <w:abstractNumId w:val="25"/>
  </w:num>
  <w:num w:numId="9">
    <w:abstractNumId w:val="11"/>
  </w:num>
  <w:num w:numId="10">
    <w:abstractNumId w:val="17"/>
  </w:num>
  <w:num w:numId="11">
    <w:abstractNumId w:val="2"/>
  </w:num>
  <w:num w:numId="12">
    <w:abstractNumId w:val="26"/>
  </w:num>
  <w:num w:numId="13">
    <w:abstractNumId w:val="15"/>
  </w:num>
  <w:num w:numId="14">
    <w:abstractNumId w:val="6"/>
  </w:num>
  <w:num w:numId="15">
    <w:abstractNumId w:val="28"/>
  </w:num>
  <w:num w:numId="16">
    <w:abstractNumId w:val="32"/>
  </w:num>
  <w:num w:numId="17">
    <w:abstractNumId w:val="9"/>
  </w:num>
  <w:num w:numId="18">
    <w:abstractNumId w:val="20"/>
  </w:num>
  <w:num w:numId="19">
    <w:abstractNumId w:val="29"/>
  </w:num>
  <w:num w:numId="20">
    <w:abstractNumId w:val="14"/>
  </w:num>
  <w:num w:numId="21">
    <w:abstractNumId w:val="4"/>
  </w:num>
  <w:num w:numId="22">
    <w:abstractNumId w:val="24"/>
  </w:num>
  <w:num w:numId="23">
    <w:abstractNumId w:val="12"/>
  </w:num>
  <w:num w:numId="24">
    <w:abstractNumId w:val="5"/>
  </w:num>
  <w:num w:numId="25">
    <w:abstractNumId w:val="31"/>
  </w:num>
  <w:num w:numId="26">
    <w:abstractNumId w:val="7"/>
  </w:num>
  <w:num w:numId="27">
    <w:abstractNumId w:val="1"/>
  </w:num>
  <w:num w:numId="28">
    <w:abstractNumId w:val="0"/>
  </w:num>
  <w:num w:numId="29">
    <w:abstractNumId w:val="23"/>
  </w:num>
  <w:num w:numId="30">
    <w:abstractNumId w:val="27"/>
  </w:num>
  <w:num w:numId="31">
    <w:abstractNumId w:val="30"/>
  </w:num>
  <w:num w:numId="32">
    <w:abstractNumId w:val="3"/>
  </w:num>
  <w:num w:numId="3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753B"/>
    <w:rsid w:val="000139E4"/>
    <w:rsid w:val="00020D17"/>
    <w:rsid w:val="00021798"/>
    <w:rsid w:val="0004351B"/>
    <w:rsid w:val="000640BB"/>
    <w:rsid w:val="0008510D"/>
    <w:rsid w:val="000A0C55"/>
    <w:rsid w:val="000B30FB"/>
    <w:rsid w:val="000B4E5F"/>
    <w:rsid w:val="000D4DB8"/>
    <w:rsid w:val="000F6A1D"/>
    <w:rsid w:val="00100DC4"/>
    <w:rsid w:val="00106A8D"/>
    <w:rsid w:val="00114EF0"/>
    <w:rsid w:val="0011687E"/>
    <w:rsid w:val="001232C8"/>
    <w:rsid w:val="00123C6D"/>
    <w:rsid w:val="00150C30"/>
    <w:rsid w:val="00153238"/>
    <w:rsid w:val="00153445"/>
    <w:rsid w:val="00166E62"/>
    <w:rsid w:val="001872B9"/>
    <w:rsid w:val="001965A8"/>
    <w:rsid w:val="001A1A77"/>
    <w:rsid w:val="001B4757"/>
    <w:rsid w:val="001C0BC6"/>
    <w:rsid w:val="001C0EED"/>
    <w:rsid w:val="001C2499"/>
    <w:rsid w:val="001C462E"/>
    <w:rsid w:val="001C5FDB"/>
    <w:rsid w:val="001E6F85"/>
    <w:rsid w:val="00237CC7"/>
    <w:rsid w:val="00242F1F"/>
    <w:rsid w:val="00243A0A"/>
    <w:rsid w:val="002531B8"/>
    <w:rsid w:val="0027028D"/>
    <w:rsid w:val="00274DDA"/>
    <w:rsid w:val="0028182B"/>
    <w:rsid w:val="0029531E"/>
    <w:rsid w:val="002A3F12"/>
    <w:rsid w:val="002A67E8"/>
    <w:rsid w:val="002B52FA"/>
    <w:rsid w:val="002B5971"/>
    <w:rsid w:val="002E7157"/>
    <w:rsid w:val="00314AB7"/>
    <w:rsid w:val="00321066"/>
    <w:rsid w:val="00331BB1"/>
    <w:rsid w:val="00361033"/>
    <w:rsid w:val="00370DF1"/>
    <w:rsid w:val="00375B6F"/>
    <w:rsid w:val="00385E86"/>
    <w:rsid w:val="00386907"/>
    <w:rsid w:val="003B4002"/>
    <w:rsid w:val="003B4C05"/>
    <w:rsid w:val="003C03E8"/>
    <w:rsid w:val="003D1CD0"/>
    <w:rsid w:val="003E35DA"/>
    <w:rsid w:val="003F466B"/>
    <w:rsid w:val="003F6EB6"/>
    <w:rsid w:val="00435CE2"/>
    <w:rsid w:val="0043632A"/>
    <w:rsid w:val="00446D32"/>
    <w:rsid w:val="00456CF8"/>
    <w:rsid w:val="00480E34"/>
    <w:rsid w:val="00482245"/>
    <w:rsid w:val="00482915"/>
    <w:rsid w:val="004918A6"/>
    <w:rsid w:val="00497373"/>
    <w:rsid w:val="004A4A8F"/>
    <w:rsid w:val="004A58D2"/>
    <w:rsid w:val="004B2E12"/>
    <w:rsid w:val="004B6355"/>
    <w:rsid w:val="004C109D"/>
    <w:rsid w:val="004F1928"/>
    <w:rsid w:val="004F2F18"/>
    <w:rsid w:val="0050136C"/>
    <w:rsid w:val="00510F45"/>
    <w:rsid w:val="00514731"/>
    <w:rsid w:val="00534647"/>
    <w:rsid w:val="0053523F"/>
    <w:rsid w:val="005378E9"/>
    <w:rsid w:val="00537EB5"/>
    <w:rsid w:val="005409AC"/>
    <w:rsid w:val="00557B53"/>
    <w:rsid w:val="00571D28"/>
    <w:rsid w:val="0057267C"/>
    <w:rsid w:val="00572C85"/>
    <w:rsid w:val="00573DBA"/>
    <w:rsid w:val="00574A2D"/>
    <w:rsid w:val="0058008F"/>
    <w:rsid w:val="00585464"/>
    <w:rsid w:val="0059077F"/>
    <w:rsid w:val="005927CC"/>
    <w:rsid w:val="005A369F"/>
    <w:rsid w:val="005A44B9"/>
    <w:rsid w:val="005B4B89"/>
    <w:rsid w:val="005C69FF"/>
    <w:rsid w:val="005E7700"/>
    <w:rsid w:val="006122D9"/>
    <w:rsid w:val="00620425"/>
    <w:rsid w:val="006273E3"/>
    <w:rsid w:val="0063233B"/>
    <w:rsid w:val="006C5197"/>
    <w:rsid w:val="006E0FCE"/>
    <w:rsid w:val="00755AF9"/>
    <w:rsid w:val="007572EA"/>
    <w:rsid w:val="007628D7"/>
    <w:rsid w:val="007733B1"/>
    <w:rsid w:val="00792D9A"/>
    <w:rsid w:val="007B1BD0"/>
    <w:rsid w:val="007D7966"/>
    <w:rsid w:val="007D7F30"/>
    <w:rsid w:val="007F1882"/>
    <w:rsid w:val="007F7848"/>
    <w:rsid w:val="00820003"/>
    <w:rsid w:val="008434BE"/>
    <w:rsid w:val="00864127"/>
    <w:rsid w:val="00865478"/>
    <w:rsid w:val="008A351F"/>
    <w:rsid w:val="008A6504"/>
    <w:rsid w:val="008B4367"/>
    <w:rsid w:val="008B4AB9"/>
    <w:rsid w:val="008B6475"/>
    <w:rsid w:val="008C5930"/>
    <w:rsid w:val="008C75BC"/>
    <w:rsid w:val="008D6306"/>
    <w:rsid w:val="008D7866"/>
    <w:rsid w:val="008E20B6"/>
    <w:rsid w:val="008E3FE9"/>
    <w:rsid w:val="008F5554"/>
    <w:rsid w:val="00917DE5"/>
    <w:rsid w:val="009319B1"/>
    <w:rsid w:val="00933183"/>
    <w:rsid w:val="0095543B"/>
    <w:rsid w:val="0096476E"/>
    <w:rsid w:val="00971536"/>
    <w:rsid w:val="00981289"/>
    <w:rsid w:val="009B2CBC"/>
    <w:rsid w:val="009D4001"/>
    <w:rsid w:val="009D6BD2"/>
    <w:rsid w:val="009D75EF"/>
    <w:rsid w:val="00A238F7"/>
    <w:rsid w:val="00A347CF"/>
    <w:rsid w:val="00A35A72"/>
    <w:rsid w:val="00A438BB"/>
    <w:rsid w:val="00A6621B"/>
    <w:rsid w:val="00A7247E"/>
    <w:rsid w:val="00A824DC"/>
    <w:rsid w:val="00A90DF0"/>
    <w:rsid w:val="00AB36A4"/>
    <w:rsid w:val="00AE00A5"/>
    <w:rsid w:val="00AE3A21"/>
    <w:rsid w:val="00B04497"/>
    <w:rsid w:val="00B06B05"/>
    <w:rsid w:val="00B14286"/>
    <w:rsid w:val="00B25083"/>
    <w:rsid w:val="00B255A0"/>
    <w:rsid w:val="00B3620F"/>
    <w:rsid w:val="00B47A13"/>
    <w:rsid w:val="00B5351B"/>
    <w:rsid w:val="00B62D88"/>
    <w:rsid w:val="00B7421E"/>
    <w:rsid w:val="00B96C60"/>
    <w:rsid w:val="00BA1AC2"/>
    <w:rsid w:val="00BA24E2"/>
    <w:rsid w:val="00BA3C27"/>
    <w:rsid w:val="00BA788F"/>
    <w:rsid w:val="00BB32C2"/>
    <w:rsid w:val="00BB46A8"/>
    <w:rsid w:val="00BC4FFE"/>
    <w:rsid w:val="00BE1F61"/>
    <w:rsid w:val="00BF2015"/>
    <w:rsid w:val="00C14B82"/>
    <w:rsid w:val="00C3336C"/>
    <w:rsid w:val="00C42465"/>
    <w:rsid w:val="00C52BBD"/>
    <w:rsid w:val="00C620A0"/>
    <w:rsid w:val="00C65329"/>
    <w:rsid w:val="00C700AE"/>
    <w:rsid w:val="00CB11EA"/>
    <w:rsid w:val="00CB51C4"/>
    <w:rsid w:val="00CC32FA"/>
    <w:rsid w:val="00CD51C0"/>
    <w:rsid w:val="00CE5855"/>
    <w:rsid w:val="00CE69F7"/>
    <w:rsid w:val="00D14B48"/>
    <w:rsid w:val="00D378D6"/>
    <w:rsid w:val="00D567D2"/>
    <w:rsid w:val="00D826BF"/>
    <w:rsid w:val="00D93E61"/>
    <w:rsid w:val="00D95E16"/>
    <w:rsid w:val="00DA5426"/>
    <w:rsid w:val="00DB7A67"/>
    <w:rsid w:val="00DC14DB"/>
    <w:rsid w:val="00DD0721"/>
    <w:rsid w:val="00DD4D0E"/>
    <w:rsid w:val="00DD601F"/>
    <w:rsid w:val="00DD611E"/>
    <w:rsid w:val="00DE3EF0"/>
    <w:rsid w:val="00DF3AB7"/>
    <w:rsid w:val="00E03819"/>
    <w:rsid w:val="00E054BD"/>
    <w:rsid w:val="00E20F44"/>
    <w:rsid w:val="00E40339"/>
    <w:rsid w:val="00E6781F"/>
    <w:rsid w:val="00E702DF"/>
    <w:rsid w:val="00E83411"/>
    <w:rsid w:val="00EA30D8"/>
    <w:rsid w:val="00EA4E78"/>
    <w:rsid w:val="00EB0760"/>
    <w:rsid w:val="00EC2A7A"/>
    <w:rsid w:val="00EE2677"/>
    <w:rsid w:val="00EE3827"/>
    <w:rsid w:val="00F341ED"/>
    <w:rsid w:val="00F36152"/>
    <w:rsid w:val="00F4086A"/>
    <w:rsid w:val="00F458C9"/>
    <w:rsid w:val="00F4689D"/>
    <w:rsid w:val="00F5753B"/>
    <w:rsid w:val="00F57B53"/>
    <w:rsid w:val="00FA7CF4"/>
    <w:rsid w:val="00FC37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4F683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1" w:uiPriority="9" w:qFormat="1"/>
    <w:lsdException w:name="heading 2" w:semiHidden="1"/>
    <w:lsdException w:name="heading 3" w:semiHidden="1"/>
    <w:lsdException w:name="heading 4" w:semiHidden="1"/>
    <w:lsdException w:name="heading 5" w:semiHidden="1"/>
    <w:lsdException w:name="heading 6" w:semiHidden="1"/>
    <w:lsdException w:name="heading 7" w:semiHidden="1"/>
    <w:lsdException w:name="heading 8" w:semiHidden="1"/>
    <w:lsdException w:name="heading 9" w:semiHidden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/>
    <w:lsdException w:name="toc 2" w:semiHidden="1"/>
    <w:lsdException w:name="toc 3" w:semiHidden="1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 w:qFormat="1"/>
    <w:lsdException w:name="Emphasis" w:semiHidden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Quote" w:semiHidden="1"/>
    <w:lsdException w:name="Intense Quote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semiHidden="1"/>
    <w:lsdException w:name="Intense Emphasis" w:semiHidden="1"/>
    <w:lsdException w:name="Subtle Reference" w:semiHidden="1"/>
    <w:lsdException w:name="Intense Reference" w:semiHidden="1"/>
    <w:lsdException w:name="Book Title" w:semiHidden="1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7EB5"/>
    <w:pPr>
      <w:spacing w:line="259" w:lineRule="auto"/>
    </w:pPr>
    <w:rPr>
      <w:sz w:val="22"/>
    </w:rPr>
  </w:style>
  <w:style w:type="paragraph" w:styleId="Balk1">
    <w:name w:val="heading 1"/>
    <w:basedOn w:val="Normal"/>
    <w:next w:val="Normal"/>
    <w:link w:val="Balk1Char"/>
    <w:uiPriority w:val="9"/>
    <w:qFormat/>
    <w:rsid w:val="00514731"/>
    <w:pPr>
      <w:keepNext/>
      <w:keepLines/>
      <w:shd w:val="clear" w:color="auto" w:fill="102699" w:themeFill="text2"/>
      <w:spacing w:before="240" w:after="80"/>
      <w:outlineLvl w:val="0"/>
    </w:pPr>
    <w:rPr>
      <w:rFonts w:ascii="Arial Black" w:eastAsiaTheme="majorEastAsia" w:hAnsi="Arial Black" w:cstheme="majorBidi"/>
      <w:bCs/>
      <w:caps/>
      <w:color w:val="FFFFFF" w:themeColor="background1"/>
      <w:spacing w:val="-10"/>
      <w:sz w:val="24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semiHidden/>
    <w:rsid w:val="00243A0A"/>
    <w:pPr>
      <w:ind w:left="720"/>
      <w:contextualSpacing/>
    </w:pPr>
  </w:style>
  <w:style w:type="paragraph" w:styleId="KonuBal">
    <w:name w:val="Title"/>
    <w:basedOn w:val="Normal"/>
    <w:next w:val="Normal"/>
    <w:link w:val="KonuBalChar"/>
    <w:uiPriority w:val="10"/>
    <w:qFormat/>
    <w:rsid w:val="007F1882"/>
    <w:pPr>
      <w:spacing w:after="300"/>
      <w:contextualSpacing/>
    </w:pPr>
    <w:rPr>
      <w:rFonts w:ascii="Arial Black" w:eastAsiaTheme="majorEastAsia" w:hAnsi="Arial Black" w:cstheme="majorBidi"/>
      <w:noProof/>
      <w:color w:val="0C1D7A" w:themeColor="text2" w:themeShade="CC"/>
      <w:kern w:val="28"/>
      <w:sz w:val="52"/>
      <w:szCs w:val="52"/>
    </w:rPr>
  </w:style>
  <w:style w:type="character" w:customStyle="1" w:styleId="KonuBalChar">
    <w:name w:val="Konu Başlığı Char"/>
    <w:basedOn w:val="VarsaylanParagrafYazTipi"/>
    <w:link w:val="KonuBal"/>
    <w:uiPriority w:val="10"/>
    <w:rsid w:val="007F1882"/>
    <w:rPr>
      <w:rFonts w:ascii="Arial Black" w:eastAsiaTheme="majorEastAsia" w:hAnsi="Arial Black" w:cstheme="majorBidi"/>
      <w:noProof/>
      <w:color w:val="0C1D7A" w:themeColor="text2" w:themeShade="CC"/>
      <w:kern w:val="28"/>
      <w:sz w:val="52"/>
      <w:szCs w:val="52"/>
    </w:rPr>
  </w:style>
  <w:style w:type="character" w:customStyle="1" w:styleId="Balk1Char">
    <w:name w:val="Başlık 1 Char"/>
    <w:basedOn w:val="VarsaylanParagrafYazTipi"/>
    <w:link w:val="Balk1"/>
    <w:uiPriority w:val="9"/>
    <w:rsid w:val="00514731"/>
    <w:rPr>
      <w:rFonts w:ascii="Arial Black" w:eastAsiaTheme="majorEastAsia" w:hAnsi="Arial Black" w:cstheme="majorBidi"/>
      <w:bCs/>
      <w:caps/>
      <w:color w:val="FFFFFF" w:themeColor="background1"/>
      <w:spacing w:val="-10"/>
      <w:szCs w:val="32"/>
      <w:shd w:val="clear" w:color="auto" w:fill="102699" w:themeFill="text2"/>
    </w:rPr>
  </w:style>
  <w:style w:type="paragraph" w:customStyle="1" w:styleId="balk2">
    <w:name w:val="başlık 2"/>
    <w:basedOn w:val="KonuBal"/>
    <w:rsid w:val="00DF3AB7"/>
    <w:pPr>
      <w:spacing w:after="240" w:line="192" w:lineRule="auto"/>
    </w:pPr>
    <w:rPr>
      <w:sz w:val="72"/>
    </w:rPr>
  </w:style>
  <w:style w:type="paragraph" w:customStyle="1" w:styleId="onaykutusu">
    <w:name w:val="onay kutusu"/>
    <w:basedOn w:val="Normal"/>
    <w:qFormat/>
    <w:rsid w:val="00EE3827"/>
    <w:pPr>
      <w:spacing w:before="30" w:after="30" w:line="245" w:lineRule="auto"/>
      <w:ind w:left="357" w:hanging="357"/>
    </w:pPr>
    <w:rPr>
      <w:sz w:val="20"/>
    </w:rPr>
  </w:style>
  <w:style w:type="paragraph" w:customStyle="1" w:styleId="Bykmetin">
    <w:name w:val="Büyük metin"/>
    <w:qFormat/>
    <w:rsid w:val="00370DF1"/>
    <w:pPr>
      <w:spacing w:after="280"/>
    </w:pPr>
    <w:rPr>
      <w:b/>
      <w:color w:val="000000" w:themeColor="text1"/>
      <w:sz w:val="28"/>
    </w:rPr>
  </w:style>
  <w:style w:type="paragraph" w:styleId="stBilgi">
    <w:name w:val="header"/>
    <w:basedOn w:val="Normal"/>
    <w:link w:val="stBilgiChar"/>
    <w:uiPriority w:val="99"/>
    <w:semiHidden/>
    <w:rsid w:val="00BA24E2"/>
    <w:pPr>
      <w:tabs>
        <w:tab w:val="center" w:pos="4320"/>
        <w:tab w:val="right" w:pos="8640"/>
      </w:tabs>
      <w:spacing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semiHidden/>
    <w:rsid w:val="00537EB5"/>
    <w:rPr>
      <w:sz w:val="22"/>
    </w:rPr>
  </w:style>
  <w:style w:type="paragraph" w:styleId="AltBilgi">
    <w:name w:val="footer"/>
    <w:basedOn w:val="Normal"/>
    <w:link w:val="AltBilgiChar"/>
    <w:uiPriority w:val="99"/>
    <w:semiHidden/>
    <w:rsid w:val="00BA24E2"/>
    <w:pPr>
      <w:tabs>
        <w:tab w:val="center" w:pos="4320"/>
        <w:tab w:val="right" w:pos="8640"/>
      </w:tabs>
      <w:spacing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semiHidden/>
    <w:rsid w:val="00537EB5"/>
    <w:rPr>
      <w:sz w:val="22"/>
    </w:rPr>
  </w:style>
  <w:style w:type="character" w:styleId="YerTutucuMetni">
    <w:name w:val="Placeholder Text"/>
    <w:basedOn w:val="VarsaylanParagrafYazTipi"/>
    <w:semiHidden/>
    <w:rsid w:val="00537EB5"/>
    <w:rPr>
      <w:color w:val="808080"/>
    </w:rPr>
  </w:style>
  <w:style w:type="character" w:styleId="Gl">
    <w:name w:val="Strong"/>
    <w:basedOn w:val="VarsaylanParagrafYazTipi"/>
    <w:uiPriority w:val="22"/>
    <w:qFormat/>
    <w:rsid w:val="00B3620F"/>
    <w:rPr>
      <w:b/>
      <w:bCs/>
    </w:rPr>
  </w:style>
  <w:style w:type="paragraph" w:styleId="NormalWeb">
    <w:name w:val="Normal (Web)"/>
    <w:basedOn w:val="Normal"/>
    <w:uiPriority w:val="99"/>
    <w:unhideWhenUsed/>
    <w:rsid w:val="00020D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eastAsia="tr-TR"/>
    </w:rPr>
  </w:style>
  <w:style w:type="paragraph" w:customStyle="1" w:styleId="Default">
    <w:name w:val="Default"/>
    <w:rsid w:val="00EA4E78"/>
    <w:pPr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paragraph" w:styleId="BalonMetni">
    <w:name w:val="Balloon Text"/>
    <w:basedOn w:val="Normal"/>
    <w:link w:val="BalonMetniChar"/>
    <w:semiHidden/>
    <w:unhideWhenUsed/>
    <w:rsid w:val="004F192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semiHidden/>
    <w:rsid w:val="004F1928"/>
    <w:rPr>
      <w:rFonts w:ascii="Segoe UI" w:hAnsi="Segoe UI" w:cs="Segoe UI"/>
      <w:sz w:val="18"/>
      <w:szCs w:val="18"/>
    </w:rPr>
  </w:style>
  <w:style w:type="table" w:styleId="TabloKlavuzu">
    <w:name w:val="Table Grid"/>
    <w:basedOn w:val="NormalTablo"/>
    <w:rsid w:val="001872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semiHidden/>
    <w:rsid w:val="001872B9"/>
    <w:rPr>
      <w:color w:val="112E80" w:themeColor="hyperlink"/>
      <w:u w:val="single"/>
    </w:rPr>
  </w:style>
  <w:style w:type="table" w:styleId="KlavuzTablo6-Renkli-Vurgu5">
    <w:name w:val="Grid Table 6 Colorful Accent 5"/>
    <w:basedOn w:val="NormalTablo"/>
    <w:uiPriority w:val="51"/>
    <w:rsid w:val="001872B9"/>
    <w:rPr>
      <w:color w:val="F7C230" w:themeColor="accent5" w:themeShade="BF"/>
    </w:rPr>
    <w:tblPr>
      <w:tblStyleRowBandSize w:val="1"/>
      <w:tblStyleColBandSize w:val="1"/>
      <w:tblBorders>
        <w:top w:val="single" w:sz="4" w:space="0" w:color="FCEBBC" w:themeColor="accent5" w:themeTint="99"/>
        <w:left w:val="single" w:sz="4" w:space="0" w:color="FCEBBC" w:themeColor="accent5" w:themeTint="99"/>
        <w:bottom w:val="single" w:sz="4" w:space="0" w:color="FCEBBC" w:themeColor="accent5" w:themeTint="99"/>
        <w:right w:val="single" w:sz="4" w:space="0" w:color="FCEBBC" w:themeColor="accent5" w:themeTint="99"/>
        <w:insideH w:val="single" w:sz="4" w:space="0" w:color="FCEBBC" w:themeColor="accent5" w:themeTint="99"/>
        <w:insideV w:val="single" w:sz="4" w:space="0" w:color="FCEBB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CEBB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CEBB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8E8" w:themeFill="accent5" w:themeFillTint="33"/>
      </w:tcPr>
    </w:tblStylePr>
    <w:tblStylePr w:type="band1Horz">
      <w:tblPr/>
      <w:tcPr>
        <w:shd w:val="clear" w:color="auto" w:fill="FEF8E8" w:themeFill="accent5" w:themeFillTint="33"/>
      </w:tcPr>
    </w:tblStylePr>
  </w:style>
  <w:style w:type="table" w:styleId="KlavuzTablo6-Renkli-Vurgu2">
    <w:name w:val="Grid Table 6 Colorful Accent 2"/>
    <w:basedOn w:val="NormalTablo"/>
    <w:uiPriority w:val="51"/>
    <w:rsid w:val="001872B9"/>
    <w:rPr>
      <w:color w:val="0C1C72" w:themeColor="accent2" w:themeShade="BF"/>
    </w:rPr>
    <w:tblPr>
      <w:tblStyleRowBandSize w:val="1"/>
      <w:tblStyleColBandSize w:val="1"/>
      <w:tblBorders>
        <w:top w:val="single" w:sz="4" w:space="0" w:color="455FEB" w:themeColor="accent2" w:themeTint="99"/>
        <w:left w:val="single" w:sz="4" w:space="0" w:color="455FEB" w:themeColor="accent2" w:themeTint="99"/>
        <w:bottom w:val="single" w:sz="4" w:space="0" w:color="455FEB" w:themeColor="accent2" w:themeTint="99"/>
        <w:right w:val="single" w:sz="4" w:space="0" w:color="455FEB" w:themeColor="accent2" w:themeTint="99"/>
        <w:insideH w:val="single" w:sz="4" w:space="0" w:color="455FEB" w:themeColor="accent2" w:themeTint="99"/>
        <w:insideV w:val="single" w:sz="4" w:space="0" w:color="455FEB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55F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55F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C9F8" w:themeFill="accent2" w:themeFillTint="33"/>
      </w:tcPr>
    </w:tblStylePr>
    <w:tblStylePr w:type="band1Horz">
      <w:tblPr/>
      <w:tcPr>
        <w:shd w:val="clear" w:color="auto" w:fill="C1C9F8" w:themeFill="accent2" w:themeFillTint="33"/>
      </w:tcPr>
    </w:tblStylePr>
  </w:style>
  <w:style w:type="paragraph" w:customStyle="1" w:styleId="metin">
    <w:name w:val="metin"/>
    <w:basedOn w:val="Normal"/>
    <w:rsid w:val="00B53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350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1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8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uksel.erdogan\AppData\Roaming\Microsoft\&#350;ablonlar\Bisikletle%20i&#351;e%20gidi&#351;%20geli&#351;%20denetim%20listesi.dotx" TargetMode="External"/></Relationships>
</file>

<file path=word/theme/theme1.xml><?xml version="1.0" encoding="utf-8"?>
<a:theme xmlns:a="http://schemas.openxmlformats.org/drawingml/2006/main" name="Office Theme">
  <a:themeElements>
    <a:clrScheme name="Custom 307">
      <a:dk1>
        <a:srgbClr val="000000"/>
      </a:dk1>
      <a:lt1>
        <a:sysClr val="window" lastClr="FFFFFF"/>
      </a:lt1>
      <a:dk2>
        <a:srgbClr val="102699"/>
      </a:dk2>
      <a:lt2>
        <a:srgbClr val="EBEBEB"/>
      </a:lt2>
      <a:accent1>
        <a:srgbClr val="801E1B"/>
      </a:accent1>
      <a:accent2>
        <a:srgbClr val="102699"/>
      </a:accent2>
      <a:accent3>
        <a:srgbClr val="EFC519"/>
      </a:accent3>
      <a:accent4>
        <a:srgbClr val="F03C01"/>
      </a:accent4>
      <a:accent5>
        <a:srgbClr val="FBDF91"/>
      </a:accent5>
      <a:accent6>
        <a:srgbClr val="2A8E57"/>
      </a:accent6>
      <a:hlink>
        <a:srgbClr val="112E80"/>
      </a:hlink>
      <a:folHlink>
        <a:srgbClr val="112E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3A98F9-12C2-49D6-837F-AC740AF9EF0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DA2AD05-1C3A-4A79-B368-6DA21923A8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D2F7E72-FF8D-44B1-92B0-AC18492FDAB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A173AF9F-2C52-47F8-B2A1-68184A111D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Bisikletle işe gidiş geliş denetim listesi.dotx</Template>
  <TotalTime>0</TotalTime>
  <Pages>2</Pages>
  <Words>391</Words>
  <Characters>2235</Characters>
  <Application>Microsoft Office Word</Application>
  <DocSecurity>0</DocSecurity>
  <Lines>18</Lines>
  <Paragraphs>5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2023-03-03T05:50:00Z</dcterms:created>
  <dcterms:modified xsi:type="dcterms:W3CDTF">2023-03-03T05:50:00Z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